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11E" w:rsidRDefault="0033711E" w:rsidP="0069671D">
      <w:pPr>
        <w:spacing w:line="240" w:lineRule="auto"/>
        <w:ind w:left="-426"/>
        <w:jc w:val="center"/>
        <w:rPr>
          <w:rFonts w:ascii="Times New Roman" w:hAnsi="Times New Roman"/>
          <w:b/>
          <w:i/>
          <w:iCs/>
          <w:color w:val="000000"/>
          <w:sz w:val="28"/>
        </w:rPr>
      </w:pPr>
      <w:r w:rsidRPr="006857A0">
        <w:rPr>
          <w:rFonts w:ascii="Times New Roman" w:hAnsi="Times New Roman"/>
          <w:b/>
          <w:i/>
          <w:iCs/>
          <w:color w:val="000000"/>
          <w:sz w:val="28"/>
        </w:rPr>
        <w:t>Выучите вместе с детьми:</w:t>
      </w:r>
    </w:p>
    <w:p w:rsidR="0033711E" w:rsidRPr="009766A6" w:rsidRDefault="0033711E" w:rsidP="0069671D">
      <w:pPr>
        <w:spacing w:line="240" w:lineRule="auto"/>
        <w:ind w:left="-426"/>
        <w:jc w:val="center"/>
        <w:rPr>
          <w:rFonts w:ascii="Times New Roman" w:hAnsi="Times New Roman"/>
          <w:b/>
          <w:i/>
          <w:iCs/>
          <w:color w:val="000000"/>
        </w:rPr>
      </w:pPr>
      <w:r>
        <w:rPr>
          <w:rFonts w:ascii="Times New Roman" w:hAnsi="Times New Roman"/>
          <w:b/>
          <w:i/>
          <w:iCs/>
          <w:color w:val="000000"/>
          <w:sz w:val="28"/>
        </w:rPr>
        <w:t>«Летним утром»</w:t>
      </w:r>
    </w:p>
    <w:p w:rsidR="0033711E" w:rsidRPr="00C34980" w:rsidRDefault="0033711E" w:rsidP="0069671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C34980">
        <w:rPr>
          <w:rFonts w:ascii="Times New Roman" w:hAnsi="Times New Roman"/>
          <w:b/>
          <w:sz w:val="28"/>
          <w:szCs w:val="27"/>
        </w:rPr>
        <w:t>Тихо, тихо, ни души,</w:t>
      </w:r>
    </w:p>
    <w:p w:rsidR="0033711E" w:rsidRPr="00C34980" w:rsidRDefault="0033711E" w:rsidP="0069671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C34980">
        <w:rPr>
          <w:rFonts w:ascii="Times New Roman" w:hAnsi="Times New Roman"/>
          <w:b/>
          <w:sz w:val="28"/>
          <w:szCs w:val="27"/>
        </w:rPr>
        <w:t>Только шепчут камыши,</w:t>
      </w:r>
    </w:p>
    <w:p w:rsidR="0033711E" w:rsidRPr="00C34980" w:rsidRDefault="0033711E" w:rsidP="0069671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C34980">
        <w:rPr>
          <w:rFonts w:ascii="Times New Roman" w:hAnsi="Times New Roman"/>
          <w:b/>
          <w:sz w:val="28"/>
          <w:szCs w:val="27"/>
        </w:rPr>
        <w:t>Только плавают неслышно</w:t>
      </w:r>
    </w:p>
    <w:p w:rsidR="0033711E" w:rsidRPr="00C34980" w:rsidRDefault="0033711E" w:rsidP="0069671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C34980">
        <w:rPr>
          <w:rFonts w:ascii="Times New Roman" w:hAnsi="Times New Roman"/>
          <w:b/>
          <w:sz w:val="28"/>
          <w:szCs w:val="27"/>
        </w:rPr>
        <w:t>Краснопёрки и ерши.</w:t>
      </w:r>
    </w:p>
    <w:p w:rsidR="0033711E" w:rsidRPr="00C34980" w:rsidRDefault="0033711E" w:rsidP="0069671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C34980">
        <w:rPr>
          <w:rFonts w:ascii="Times New Roman" w:hAnsi="Times New Roman"/>
          <w:b/>
          <w:sz w:val="28"/>
          <w:szCs w:val="27"/>
        </w:rPr>
        <w:t>Не спеши, не мельтеши,</w:t>
      </w:r>
    </w:p>
    <w:p w:rsidR="0033711E" w:rsidRPr="00C34980" w:rsidRDefault="0033711E" w:rsidP="0069671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C34980">
        <w:rPr>
          <w:rFonts w:ascii="Times New Roman" w:hAnsi="Times New Roman"/>
          <w:b/>
          <w:sz w:val="28"/>
          <w:szCs w:val="27"/>
        </w:rPr>
        <w:t>Свежим ветром подыши,</w:t>
      </w:r>
    </w:p>
    <w:p w:rsidR="0033711E" w:rsidRPr="00C34980" w:rsidRDefault="0033711E" w:rsidP="0069671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C34980">
        <w:rPr>
          <w:rFonts w:ascii="Times New Roman" w:hAnsi="Times New Roman"/>
          <w:b/>
          <w:sz w:val="28"/>
          <w:szCs w:val="27"/>
        </w:rPr>
        <w:t>Летним утром возле речки</w:t>
      </w:r>
    </w:p>
    <w:p w:rsidR="0033711E" w:rsidRPr="00C34980" w:rsidRDefault="0033711E" w:rsidP="0069671D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4"/>
        </w:rPr>
      </w:pPr>
      <w:r w:rsidRPr="00C34980">
        <w:rPr>
          <w:rFonts w:ascii="Times New Roman" w:hAnsi="Times New Roman"/>
          <w:b/>
          <w:sz w:val="28"/>
          <w:szCs w:val="27"/>
        </w:rPr>
        <w:t>Зори больно хороши!</w:t>
      </w:r>
    </w:p>
    <w:p w:rsidR="0033711E" w:rsidRDefault="0033711E" w:rsidP="0069671D">
      <w:pPr>
        <w:ind w:right="-174"/>
        <w:rPr>
          <w:rFonts w:ascii="Times New Roman" w:hAnsi="Times New Roman"/>
          <w:b/>
          <w:sz w:val="32"/>
          <w:szCs w:val="32"/>
        </w:rPr>
      </w:pPr>
    </w:p>
    <w:p w:rsidR="0033711E" w:rsidRPr="006857A0" w:rsidRDefault="0033711E" w:rsidP="0069671D">
      <w:pPr>
        <w:jc w:val="center"/>
        <w:rPr>
          <w:rFonts w:ascii="Times New Roman" w:hAnsi="Times New Roman"/>
          <w:b/>
          <w:sz w:val="32"/>
          <w:szCs w:val="32"/>
        </w:rPr>
      </w:pPr>
      <w:r w:rsidRPr="009F374E">
        <w:rPr>
          <w:rFonts w:ascii="Times New Roman" w:hAnsi="Times New Roman"/>
          <w:b/>
          <w:sz w:val="28"/>
          <w:szCs w:val="32"/>
        </w:rPr>
        <w:t>Ирина Токмакова</w:t>
      </w:r>
      <w:r w:rsidRPr="006857A0">
        <w:rPr>
          <w:rFonts w:ascii="Times New Roman" w:hAnsi="Times New Roman"/>
          <w:b/>
          <w:sz w:val="32"/>
          <w:szCs w:val="32"/>
        </w:rPr>
        <w:br/>
      </w:r>
    </w:p>
    <w:p w:rsidR="0033711E" w:rsidRDefault="0033711E" w:rsidP="004D593C">
      <w:pPr>
        <w:rPr>
          <w:rFonts w:ascii="Times New Roman" w:hAnsi="Times New Roman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&amp;Fcy;&amp;ocy;&amp;tcy;&amp;ocy;&amp;gcy;&amp;rcy;&amp;acy;&amp;fcy;&amp;icy;&amp;icy; &amp;Scy;&amp;lcy;&amp;ocy;&amp;vcy;&amp;iecy;&amp;ncy;&amp;icy;&amp;yacy; Mozirje &amp;Lcy;&amp;iecy;&amp;tcy;&amp;ocy; &amp;Pcy;&amp;rcy;&amp;icy;&amp;rcy;&amp;ocy;&amp;dcy;&amp;acy; &amp;Ncy;&amp;iecy;&amp;bcy;&amp;ocy; &amp;Lcy;&amp;yucy;&amp;tcy;&amp;icy;&amp;kcy; &amp;Ocy;&amp;zcy;&amp;iecy;&amp;rcy;&amp;ocy; &amp;tcy;&amp;rcy;&amp;acy;&amp;vcy;&amp;iecy;" style="width:223.5pt;height:168pt">
            <v:imagedata r:id="rId5" r:href="rId6"/>
          </v:shape>
        </w:pict>
      </w:r>
    </w:p>
    <w:p w:rsidR="0033711E" w:rsidRPr="00C34980" w:rsidRDefault="0033711E" w:rsidP="00C34980">
      <w:pPr>
        <w:rPr>
          <w:rFonts w:ascii="Times New Roman" w:hAnsi="Times New Roman"/>
          <w:sz w:val="24"/>
          <w:szCs w:val="24"/>
        </w:rPr>
      </w:pPr>
    </w:p>
    <w:p w:rsidR="0033711E" w:rsidRDefault="0033711E" w:rsidP="00E57974">
      <w:pPr>
        <w:pStyle w:val="NormalWeb"/>
        <w:shd w:val="clear" w:color="auto" w:fill="FFFFFF"/>
        <w:spacing w:before="0" w:beforeAutospacing="0" w:after="0" w:afterAutospacing="0"/>
        <w:ind w:right="-10"/>
        <w:jc w:val="center"/>
        <w:rPr>
          <w:b/>
          <w:i/>
          <w:color w:val="000000"/>
          <w:sz w:val="28"/>
        </w:rPr>
      </w:pPr>
    </w:p>
    <w:p w:rsidR="0033711E" w:rsidRPr="00896586" w:rsidRDefault="0033711E" w:rsidP="0069671D">
      <w:pPr>
        <w:pStyle w:val="NormalWeb"/>
        <w:shd w:val="clear" w:color="auto" w:fill="FFFFFF"/>
        <w:spacing w:before="0" w:beforeAutospacing="0" w:after="0" w:afterAutospacing="0"/>
        <w:ind w:right="-10"/>
        <w:jc w:val="center"/>
        <w:rPr>
          <w:b/>
          <w:i/>
          <w:color w:val="000000"/>
          <w:sz w:val="28"/>
        </w:rPr>
      </w:pPr>
      <w:r w:rsidRPr="00896586">
        <w:rPr>
          <w:b/>
          <w:i/>
          <w:color w:val="000000"/>
          <w:sz w:val="28"/>
        </w:rPr>
        <w:t>Работаем  в соответствии</w:t>
      </w:r>
    </w:p>
    <w:p w:rsidR="0033711E" w:rsidRPr="00CD76A7" w:rsidRDefault="0033711E" w:rsidP="0069671D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32"/>
          <w:szCs w:val="28"/>
        </w:rPr>
      </w:pPr>
      <w:r w:rsidRPr="00896586">
        <w:rPr>
          <w:b/>
          <w:i/>
          <w:color w:val="000000"/>
          <w:sz w:val="28"/>
        </w:rPr>
        <w:t>с законодательством вместе</w:t>
      </w:r>
      <w:r w:rsidRPr="00896586">
        <w:rPr>
          <w:b/>
          <w:i/>
          <w:color w:val="000000"/>
          <w:sz w:val="32"/>
          <w:szCs w:val="28"/>
        </w:rPr>
        <w:t>:</w:t>
      </w:r>
    </w:p>
    <w:p w:rsidR="0033711E" w:rsidRDefault="0033711E" w:rsidP="004D593C">
      <w:pPr>
        <w:spacing w:after="0"/>
        <w:ind w:right="-11"/>
        <w:jc w:val="both"/>
        <w:rPr>
          <w:rFonts w:ascii="Times New Roman" w:hAnsi="Times New Roman"/>
          <w:b/>
          <w:sz w:val="24"/>
          <w:szCs w:val="24"/>
        </w:rPr>
      </w:pPr>
    </w:p>
    <w:p w:rsidR="0033711E" w:rsidRDefault="0033711E" w:rsidP="0069671D">
      <w:pPr>
        <w:spacing w:after="0"/>
        <w:ind w:right="-1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 w:rsidRPr="00B63588">
        <w:rPr>
          <w:rFonts w:ascii="Times New Roman" w:hAnsi="Times New Roman"/>
          <w:b/>
          <w:sz w:val="24"/>
          <w:szCs w:val="24"/>
        </w:rPr>
        <w:t>В соответствии со статьей 63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3588">
        <w:rPr>
          <w:rFonts w:ascii="Times New Roman" w:hAnsi="Times New Roman"/>
          <w:b/>
          <w:sz w:val="24"/>
          <w:szCs w:val="24"/>
        </w:rPr>
        <w:t>Семейно</w:t>
      </w:r>
      <w:r>
        <w:rPr>
          <w:rFonts w:ascii="Times New Roman" w:hAnsi="Times New Roman"/>
          <w:b/>
          <w:sz w:val="24"/>
          <w:szCs w:val="24"/>
        </w:rPr>
        <w:t>го Кодекса Российской Федерации,</w:t>
      </w:r>
      <w:r w:rsidRPr="00B63588">
        <w:rPr>
          <w:rFonts w:ascii="Times New Roman" w:hAnsi="Times New Roman"/>
          <w:b/>
          <w:sz w:val="24"/>
          <w:szCs w:val="24"/>
        </w:rPr>
        <w:t xml:space="preserve"> статьей 44 Федерального закона « Об образовании 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3588">
        <w:rPr>
          <w:rFonts w:ascii="Times New Roman" w:hAnsi="Times New Roman"/>
          <w:b/>
          <w:sz w:val="24"/>
          <w:szCs w:val="24"/>
        </w:rPr>
        <w:t>Российской Федерации» Родитель несет ответственность за воспитание и развитие своих детей, обязан заботиться о здоровье, физическом, психологическом, духовном и нр</w:t>
      </w:r>
      <w:r>
        <w:rPr>
          <w:rFonts w:ascii="Times New Roman" w:hAnsi="Times New Roman"/>
          <w:b/>
          <w:sz w:val="24"/>
          <w:szCs w:val="24"/>
        </w:rPr>
        <w:t>авственном развитии своих детей</w:t>
      </w:r>
      <w:r w:rsidRPr="00B63588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>»</w:t>
      </w:r>
    </w:p>
    <w:p w:rsidR="0033711E" w:rsidRPr="00B63588" w:rsidRDefault="0033711E" w:rsidP="0069671D">
      <w:pPr>
        <w:spacing w:after="0"/>
        <w:ind w:right="-11"/>
        <w:jc w:val="both"/>
        <w:rPr>
          <w:rFonts w:ascii="Times New Roman" w:hAnsi="Times New Roman"/>
          <w:b/>
          <w:sz w:val="24"/>
          <w:szCs w:val="24"/>
        </w:rPr>
      </w:pPr>
      <w:r w:rsidRPr="00B63588">
        <w:rPr>
          <w:rFonts w:ascii="Times New Roman" w:hAnsi="Times New Roman"/>
          <w:b/>
          <w:sz w:val="24"/>
          <w:szCs w:val="24"/>
        </w:rPr>
        <w:t>Договор «Об образовании» между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63588">
        <w:rPr>
          <w:rFonts w:ascii="Times New Roman" w:hAnsi="Times New Roman"/>
          <w:b/>
          <w:sz w:val="24"/>
          <w:szCs w:val="24"/>
        </w:rPr>
        <w:t>МБДОУ№27 и родителями</w:t>
      </w:r>
    </w:p>
    <w:p w:rsidR="0033711E" w:rsidRPr="00B63588" w:rsidRDefault="0033711E" w:rsidP="004D593C">
      <w:pPr>
        <w:spacing w:after="0"/>
        <w:ind w:left="-284" w:right="-11"/>
        <w:jc w:val="both"/>
        <w:rPr>
          <w:rFonts w:ascii="Times New Roman" w:hAnsi="Times New Roman"/>
          <w:b/>
          <w:sz w:val="24"/>
          <w:szCs w:val="24"/>
        </w:rPr>
      </w:pPr>
    </w:p>
    <w:p w:rsidR="0033711E" w:rsidRDefault="0033711E" w:rsidP="004D593C">
      <w:pPr>
        <w:spacing w:after="0"/>
        <w:ind w:left="-284" w:right="-11"/>
        <w:jc w:val="both"/>
        <w:rPr>
          <w:rFonts w:ascii="Times New Roman" w:hAnsi="Times New Roman"/>
          <w:b/>
          <w:sz w:val="24"/>
          <w:szCs w:val="24"/>
        </w:rPr>
      </w:pPr>
      <w:r w:rsidRPr="00B63588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 xml:space="preserve"> «</w:t>
      </w:r>
      <w:r w:rsidRPr="00B63588">
        <w:rPr>
          <w:rFonts w:ascii="Times New Roman" w:hAnsi="Times New Roman"/>
          <w:b/>
          <w:sz w:val="24"/>
          <w:szCs w:val="24"/>
        </w:rPr>
        <w:t xml:space="preserve">Родители (законные представители) несовершеннолетних обучающихся имеют преимущественное право на обучение и воспитание детей перед всеми другими лицами. Они обязаны заложить </w:t>
      </w:r>
    </w:p>
    <w:p w:rsidR="0033711E" w:rsidRDefault="0033711E" w:rsidP="004D593C">
      <w:pPr>
        <w:spacing w:after="0"/>
        <w:ind w:left="-284" w:right="-11"/>
        <w:jc w:val="both"/>
        <w:rPr>
          <w:rFonts w:ascii="Times New Roman" w:hAnsi="Times New Roman"/>
          <w:b/>
          <w:sz w:val="24"/>
          <w:szCs w:val="24"/>
        </w:rPr>
      </w:pPr>
      <w:r w:rsidRPr="00B63588">
        <w:rPr>
          <w:rFonts w:ascii="Times New Roman" w:hAnsi="Times New Roman"/>
          <w:b/>
          <w:sz w:val="24"/>
          <w:szCs w:val="24"/>
        </w:rPr>
        <w:t xml:space="preserve">основы физического, нравственного и интеллектуального развития </w:t>
      </w:r>
    </w:p>
    <w:p w:rsidR="0033711E" w:rsidRPr="00B63588" w:rsidRDefault="0033711E" w:rsidP="004D593C">
      <w:pPr>
        <w:spacing w:after="0"/>
        <w:ind w:left="-284" w:right="-11"/>
        <w:jc w:val="both"/>
        <w:rPr>
          <w:rFonts w:ascii="Times New Roman" w:hAnsi="Times New Roman"/>
          <w:b/>
          <w:sz w:val="24"/>
          <w:szCs w:val="24"/>
        </w:rPr>
      </w:pPr>
      <w:r w:rsidRPr="00B63588">
        <w:rPr>
          <w:rFonts w:ascii="Times New Roman" w:hAnsi="Times New Roman"/>
          <w:b/>
          <w:sz w:val="24"/>
          <w:szCs w:val="24"/>
        </w:rPr>
        <w:t>личности ребенка».</w:t>
      </w:r>
    </w:p>
    <w:p w:rsidR="0033711E" w:rsidRDefault="0033711E" w:rsidP="004D593C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  <w:r w:rsidRPr="00B63588">
        <w:rPr>
          <w:b/>
        </w:rPr>
        <w:t>П.1, статья 44 Федерального закона «Об образовании в Российской Федерации»</w:t>
      </w:r>
    </w:p>
    <w:p w:rsidR="0033711E" w:rsidRDefault="0033711E" w:rsidP="004D593C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</w:p>
    <w:p w:rsidR="0033711E" w:rsidRDefault="0033711E" w:rsidP="004D593C">
      <w:pPr>
        <w:pStyle w:val="NormalWeb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</w:rPr>
      </w:pPr>
    </w:p>
    <w:p w:rsidR="0033711E" w:rsidRDefault="0033711E" w:rsidP="00E57974">
      <w:pPr>
        <w:spacing w:after="0"/>
        <w:ind w:right="-11"/>
        <w:jc w:val="center"/>
        <w:rPr>
          <w:rFonts w:ascii="Times New Roman" w:hAnsi="Times New Roman"/>
          <w:b/>
          <w:sz w:val="24"/>
          <w:szCs w:val="24"/>
        </w:rPr>
      </w:pPr>
    </w:p>
    <w:p w:rsidR="0033711E" w:rsidRDefault="0033711E" w:rsidP="00E57974">
      <w:pPr>
        <w:spacing w:after="0"/>
        <w:ind w:left="-284" w:right="-11"/>
        <w:jc w:val="center"/>
        <w:rPr>
          <w:rFonts w:ascii="Times New Roman" w:hAnsi="Times New Roman"/>
          <w:b/>
          <w:sz w:val="24"/>
          <w:szCs w:val="24"/>
        </w:rPr>
      </w:pPr>
    </w:p>
    <w:p w:rsidR="0033711E" w:rsidRDefault="0033711E" w:rsidP="00E57974">
      <w:pPr>
        <w:spacing w:after="0"/>
        <w:ind w:right="-11"/>
        <w:jc w:val="center"/>
        <w:rPr>
          <w:rFonts w:ascii="Times New Roman" w:hAnsi="Times New Roman"/>
          <w:b/>
          <w:sz w:val="24"/>
          <w:szCs w:val="24"/>
        </w:rPr>
      </w:pPr>
    </w:p>
    <w:p w:rsidR="0033711E" w:rsidRDefault="0033711E" w:rsidP="00E57974">
      <w:pPr>
        <w:spacing w:after="0"/>
        <w:ind w:right="-11"/>
        <w:jc w:val="center"/>
        <w:rPr>
          <w:rFonts w:ascii="Times New Roman" w:hAnsi="Times New Roman"/>
          <w:b/>
          <w:sz w:val="24"/>
          <w:szCs w:val="24"/>
        </w:rPr>
      </w:pPr>
    </w:p>
    <w:p w:rsidR="0033711E" w:rsidRDefault="0033711E" w:rsidP="00E57974">
      <w:pPr>
        <w:spacing w:after="0"/>
        <w:ind w:right="-11"/>
        <w:jc w:val="center"/>
        <w:rPr>
          <w:rFonts w:ascii="Times New Roman" w:hAnsi="Times New Roman"/>
          <w:b/>
          <w:sz w:val="24"/>
          <w:szCs w:val="24"/>
        </w:rPr>
      </w:pPr>
    </w:p>
    <w:p w:rsidR="0033711E" w:rsidRDefault="0033711E" w:rsidP="004D593C">
      <w:pPr>
        <w:spacing w:after="0"/>
        <w:ind w:right="-11"/>
        <w:jc w:val="center"/>
        <w:rPr>
          <w:rFonts w:ascii="Times New Roman" w:hAnsi="Times New Roman"/>
          <w:b/>
          <w:sz w:val="24"/>
          <w:szCs w:val="24"/>
        </w:rPr>
      </w:pPr>
      <w:r w:rsidRPr="008C04D3">
        <w:rPr>
          <w:rFonts w:ascii="Times New Roman" w:hAnsi="Times New Roman"/>
          <w:b/>
          <w:sz w:val="24"/>
          <w:szCs w:val="24"/>
        </w:rPr>
        <w:t>МУНИЦИПАЛЬНОЕ БЮДЖЕТНОЕ</w:t>
      </w:r>
    </w:p>
    <w:p w:rsidR="0033711E" w:rsidRPr="008C04D3" w:rsidRDefault="0033711E" w:rsidP="004D593C">
      <w:pPr>
        <w:spacing w:after="0"/>
        <w:ind w:left="-284" w:right="-11"/>
        <w:jc w:val="center"/>
        <w:rPr>
          <w:rFonts w:ascii="Times New Roman" w:hAnsi="Times New Roman"/>
          <w:b/>
          <w:sz w:val="24"/>
          <w:szCs w:val="24"/>
        </w:rPr>
      </w:pPr>
      <w:r w:rsidRPr="008C04D3">
        <w:rPr>
          <w:rFonts w:ascii="Times New Roman" w:hAnsi="Times New Roman"/>
          <w:b/>
          <w:sz w:val="24"/>
          <w:szCs w:val="24"/>
        </w:rPr>
        <w:t xml:space="preserve">ДОШКОЛЬНОЕ </w:t>
      </w:r>
      <w:r>
        <w:rPr>
          <w:rFonts w:ascii="Times New Roman" w:hAnsi="Times New Roman"/>
          <w:b/>
          <w:sz w:val="24"/>
          <w:szCs w:val="24"/>
        </w:rPr>
        <w:t>О</w:t>
      </w:r>
      <w:r w:rsidRPr="008C04D3">
        <w:rPr>
          <w:rFonts w:ascii="Times New Roman" w:hAnsi="Times New Roman"/>
          <w:b/>
          <w:sz w:val="24"/>
          <w:szCs w:val="24"/>
        </w:rPr>
        <w:t>БРАЗОВАТЕЛЬНОЕ</w:t>
      </w:r>
    </w:p>
    <w:p w:rsidR="0033711E" w:rsidRPr="008C04D3" w:rsidRDefault="0033711E" w:rsidP="004D593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C04D3">
        <w:rPr>
          <w:rFonts w:ascii="Times New Roman" w:hAnsi="Times New Roman"/>
          <w:b/>
          <w:sz w:val="24"/>
          <w:szCs w:val="24"/>
        </w:rPr>
        <w:t>УЧЕРЕЖДЕНИЕ</w:t>
      </w:r>
    </w:p>
    <w:p w:rsidR="0033711E" w:rsidRPr="008C04D3" w:rsidRDefault="0033711E" w:rsidP="004D593C">
      <w:pPr>
        <w:spacing w:after="0"/>
        <w:ind w:left="-284" w:right="-294"/>
        <w:jc w:val="center"/>
        <w:rPr>
          <w:rFonts w:ascii="Times New Roman" w:hAnsi="Times New Roman"/>
          <w:b/>
          <w:sz w:val="24"/>
          <w:szCs w:val="24"/>
        </w:rPr>
      </w:pPr>
      <w:r w:rsidRPr="008C04D3">
        <w:rPr>
          <w:rFonts w:ascii="Times New Roman" w:hAnsi="Times New Roman"/>
          <w:b/>
          <w:sz w:val="24"/>
          <w:szCs w:val="24"/>
        </w:rPr>
        <w:t>«Детский сад общеразвивающего вида № 27»</w:t>
      </w:r>
    </w:p>
    <w:p w:rsidR="0033711E" w:rsidRDefault="0033711E" w:rsidP="004D593C">
      <w:pPr>
        <w:spacing w:after="0"/>
        <w:ind w:left="-284" w:right="-11"/>
        <w:jc w:val="center"/>
        <w:rPr>
          <w:rFonts w:ascii="Times New Roman" w:hAnsi="Times New Roman"/>
          <w:b/>
          <w:sz w:val="24"/>
          <w:szCs w:val="24"/>
        </w:rPr>
      </w:pPr>
    </w:p>
    <w:p w:rsidR="0033711E" w:rsidRDefault="0033711E" w:rsidP="004D593C">
      <w:pPr>
        <w:spacing w:after="0"/>
        <w:ind w:left="-284" w:right="-11"/>
        <w:jc w:val="center"/>
        <w:rPr>
          <w:rFonts w:ascii="Times New Roman" w:hAnsi="Times New Roman"/>
          <w:b/>
          <w:sz w:val="24"/>
          <w:szCs w:val="24"/>
        </w:rPr>
      </w:pPr>
    </w:p>
    <w:p w:rsidR="0033711E" w:rsidRPr="008C04D3" w:rsidRDefault="0033711E" w:rsidP="004D593C">
      <w:pPr>
        <w:spacing w:after="0"/>
        <w:ind w:left="-284" w:right="-11"/>
        <w:jc w:val="center"/>
        <w:rPr>
          <w:rFonts w:ascii="Times New Roman" w:hAnsi="Times New Roman"/>
          <w:b/>
          <w:sz w:val="24"/>
          <w:szCs w:val="24"/>
        </w:rPr>
      </w:pPr>
      <w:r w:rsidRPr="008C04D3">
        <w:rPr>
          <w:rFonts w:ascii="Times New Roman" w:hAnsi="Times New Roman"/>
          <w:b/>
          <w:sz w:val="24"/>
          <w:szCs w:val="24"/>
        </w:rPr>
        <w:t>ПАМЯТКА ДЛЯ РОДИТЕЛЕЙ</w:t>
      </w:r>
    </w:p>
    <w:p w:rsidR="0033711E" w:rsidRDefault="0033711E" w:rsidP="004D593C">
      <w:pPr>
        <w:spacing w:after="0"/>
        <w:ind w:left="-284" w:right="-11"/>
        <w:jc w:val="center"/>
        <w:rPr>
          <w:rFonts w:ascii="Times New Roman" w:hAnsi="Times New Roman"/>
          <w:b/>
          <w:sz w:val="24"/>
          <w:szCs w:val="24"/>
        </w:rPr>
      </w:pPr>
      <w:r w:rsidRPr="008C04D3">
        <w:rPr>
          <w:rFonts w:ascii="Times New Roman" w:hAnsi="Times New Roman"/>
          <w:b/>
          <w:sz w:val="24"/>
          <w:szCs w:val="24"/>
        </w:rPr>
        <w:t>по образовательной теме недели</w:t>
      </w:r>
    </w:p>
    <w:p w:rsidR="0033711E" w:rsidRDefault="0033711E" w:rsidP="004D59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«Вот и лето прошло! До свидания лето, здравствуй детский сад!»</w:t>
      </w:r>
    </w:p>
    <w:p w:rsidR="0033711E" w:rsidRDefault="0033711E" w:rsidP="00E5797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26" type="#_x0000_t75" alt="358d712bf49f" style="position:absolute;left:0;text-align:left;margin-left:163.5pt;margin-top:543.8pt;width:286.5pt;height:205.5pt;z-index:251655168;visibility:visible" o:allowincell="f">
            <v:imagedata r:id="rId7" o:title="" cropbottom="2680f"/>
          </v:shape>
        </w:pict>
      </w:r>
    </w:p>
    <w:p w:rsidR="0033711E" w:rsidRDefault="0033711E" w:rsidP="00E5797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45647">
        <w:rPr>
          <w:sz w:val="18"/>
          <w:szCs w:val="18"/>
        </w:rPr>
        <w:pict>
          <v:shape id="_x0000_i1026" type="#_x0000_t75" style="width:188.25pt;height:171.75pt">
            <v:imagedata r:id="rId8" o:title=""/>
          </v:shape>
        </w:pict>
      </w:r>
      <w:r>
        <w:rPr>
          <w:noProof/>
        </w:rPr>
        <w:pict>
          <v:shape id="_x0000_s1027" type="#_x0000_t75" alt="358d712bf49f" style="position:absolute;left:0;text-align:left;margin-left:163.5pt;margin-top:543.8pt;width:286.5pt;height:205.5pt;z-index:251657216;visibility:visible;mso-position-horizontal-relative:text;mso-position-vertical-relative:text" o:allowincell="f">
            <v:imagedata r:id="rId7" o:title="" cropbottom="2680f"/>
          </v:shape>
        </w:pict>
      </w:r>
    </w:p>
    <w:p w:rsidR="0033711E" w:rsidRDefault="0033711E" w:rsidP="00E5797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28" type="#_x0000_t75" alt="358d712bf49f" style="position:absolute;left:0;text-align:left;margin-left:330pt;margin-top:543.8pt;width:120pt;height:86.05pt;z-index:251660288;visibility:visible" o:allowincell="f">
            <v:imagedata r:id="rId9" o:title="" cropbottom="2680f"/>
          </v:shape>
        </w:pict>
      </w:r>
    </w:p>
    <w:p w:rsidR="0033711E" w:rsidRPr="00245C54" w:rsidRDefault="0033711E" w:rsidP="00E57974">
      <w:pPr>
        <w:pStyle w:val="NormalWeb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</w:rPr>
      </w:pPr>
      <w:r>
        <w:rPr>
          <w:noProof/>
        </w:rPr>
        <w:pict>
          <v:shape id="_x0000_s1029" type="#_x0000_t75" alt="358d712bf49f" style="position:absolute;left:0;text-align:left;margin-left:163.5pt;margin-top:543.8pt;width:286.5pt;height:205.5pt;z-index:251656192;visibility:visible" o:allowincell="f">
            <v:imagedata r:id="rId7" o:title="" cropbottom="2680f"/>
          </v:shape>
        </w:pict>
      </w:r>
    </w:p>
    <w:p w:rsidR="0033711E" w:rsidRDefault="0033711E" w:rsidP="00E57974">
      <w:pPr>
        <w:spacing w:after="0"/>
        <w:ind w:right="-11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Составила: Захаркина А.В.,</w:t>
      </w:r>
    </w:p>
    <w:p w:rsidR="0033711E" w:rsidRDefault="0033711E" w:rsidP="00E57974">
      <w:pPr>
        <w:spacing w:after="0"/>
        <w:ind w:left="-284" w:right="-11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030" type="#_x0000_t75" alt="358d712bf49f" style="position:absolute;left:0;text-align:left;margin-left:330pt;margin-top:543.8pt;width:120pt;height:86.05pt;z-index:251658240;visibility:visible" o:allowincell="f">
            <v:imagedata r:id="rId9" o:title="" cropbottom="2680f"/>
          </v:shape>
        </w:pict>
      </w:r>
    </w:p>
    <w:p w:rsidR="0033711E" w:rsidRPr="00485220" w:rsidRDefault="0033711E" w:rsidP="00E57974">
      <w:pPr>
        <w:spacing w:after="0"/>
        <w:ind w:left="-284" w:right="-11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воспитатель группы №2</w:t>
      </w:r>
    </w:p>
    <w:p w:rsidR="0033711E" w:rsidRDefault="0033711E" w:rsidP="00E57974">
      <w:pPr>
        <w:spacing w:after="0"/>
        <w:ind w:left="-284" w:right="-11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3711E" w:rsidRPr="00485220" w:rsidRDefault="0033711E" w:rsidP="00E57974">
      <w:pPr>
        <w:spacing w:after="0"/>
        <w:ind w:left="-284" w:right="-11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4-5 лет</w:t>
      </w:r>
    </w:p>
    <w:p w:rsidR="0033711E" w:rsidRDefault="0033711E" w:rsidP="00E57974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3711E" w:rsidRDefault="0033711E" w:rsidP="00CB2D7F">
      <w:pPr>
        <w:spacing w:after="0" w:line="240" w:lineRule="auto"/>
        <w:ind w:left="-1133" w:right="564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noProof/>
        </w:rPr>
        <w:pict>
          <v:shape id="_x0000_s1031" type="#_x0000_t75" alt="358d712bf49f" style="position:absolute;left:0;text-align:left;margin-left:330pt;margin-top:543.8pt;width:120pt;height:86.05pt;z-index:251659264;visibility:visible" o:allowincell="f">
            <v:imagedata r:id="rId9" o:title="" cropbottom="2680f"/>
          </v:shape>
        </w:pict>
      </w:r>
      <w:r>
        <w:rPr>
          <w:rFonts w:ascii="Times New Roman" w:hAnsi="Times New Roman"/>
          <w:b/>
          <w:i/>
          <w:sz w:val="24"/>
          <w:szCs w:val="24"/>
        </w:rPr>
        <w:t xml:space="preserve">                       Август</w:t>
      </w:r>
    </w:p>
    <w:p w:rsidR="0033711E" w:rsidRPr="002251AD" w:rsidRDefault="0033711E" w:rsidP="004D593C">
      <w:pPr>
        <w:spacing w:after="0" w:line="240" w:lineRule="auto"/>
        <w:ind w:left="-567" w:right="564" w:firstLine="567"/>
        <w:jc w:val="both"/>
        <w:rPr>
          <w:rFonts w:ascii="Times New Roman" w:hAnsi="Times New Roman"/>
          <w:b/>
          <w:i/>
          <w:sz w:val="28"/>
          <w:szCs w:val="24"/>
        </w:rPr>
      </w:pPr>
      <w:r w:rsidRPr="002251AD">
        <w:rPr>
          <w:rFonts w:ascii="Times New Roman" w:hAnsi="Times New Roman"/>
          <w:b/>
          <w:i/>
          <w:sz w:val="28"/>
          <w:szCs w:val="24"/>
        </w:rPr>
        <w:t>Уважаемые родители, мы</w:t>
      </w:r>
      <w:r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2251AD">
        <w:rPr>
          <w:rFonts w:ascii="Times New Roman" w:hAnsi="Times New Roman"/>
          <w:b/>
          <w:i/>
          <w:sz w:val="28"/>
          <w:szCs w:val="24"/>
        </w:rPr>
        <w:t>предлагаем Вам и</w:t>
      </w:r>
      <w:r>
        <w:rPr>
          <w:rFonts w:ascii="Times New Roman" w:hAnsi="Times New Roman"/>
          <w:b/>
          <w:i/>
          <w:sz w:val="28"/>
          <w:szCs w:val="24"/>
        </w:rPr>
        <w:t xml:space="preserve">гровые </w:t>
      </w:r>
      <w:r w:rsidRPr="002251AD">
        <w:rPr>
          <w:rFonts w:ascii="Times New Roman" w:hAnsi="Times New Roman"/>
          <w:b/>
          <w:i/>
          <w:sz w:val="28"/>
          <w:szCs w:val="24"/>
        </w:rPr>
        <w:t>задания</w:t>
      </w:r>
      <w:r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2251AD">
        <w:rPr>
          <w:rFonts w:ascii="Times New Roman" w:hAnsi="Times New Roman"/>
          <w:b/>
          <w:i/>
          <w:sz w:val="28"/>
          <w:szCs w:val="24"/>
        </w:rPr>
        <w:t>по теме недели</w:t>
      </w:r>
      <w:r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CB2D7F">
        <w:rPr>
          <w:rFonts w:ascii="Times New Roman" w:hAnsi="Times New Roman"/>
          <w:b/>
          <w:i/>
          <w:sz w:val="28"/>
          <w:szCs w:val="28"/>
        </w:rPr>
        <w:t>«В</w:t>
      </w:r>
      <w:r>
        <w:rPr>
          <w:rFonts w:ascii="Times New Roman" w:hAnsi="Times New Roman"/>
          <w:b/>
          <w:i/>
          <w:sz w:val="28"/>
          <w:szCs w:val="28"/>
        </w:rPr>
        <w:t xml:space="preserve">от и лето прошло! До </w:t>
      </w:r>
      <w:r w:rsidRPr="00CB2D7F">
        <w:rPr>
          <w:rFonts w:ascii="Times New Roman" w:hAnsi="Times New Roman"/>
          <w:b/>
          <w:i/>
          <w:sz w:val="28"/>
          <w:szCs w:val="28"/>
        </w:rPr>
        <w:t xml:space="preserve">свидания лето, </w:t>
      </w:r>
      <w:r>
        <w:rPr>
          <w:rFonts w:ascii="Times New Roman" w:hAnsi="Times New Roman"/>
          <w:b/>
          <w:i/>
          <w:sz w:val="28"/>
          <w:szCs w:val="28"/>
        </w:rPr>
        <w:t xml:space="preserve">здравствуй </w:t>
      </w:r>
      <w:r w:rsidRPr="00CB2D7F">
        <w:rPr>
          <w:rFonts w:ascii="Times New Roman" w:hAnsi="Times New Roman"/>
          <w:b/>
          <w:i/>
          <w:sz w:val="28"/>
          <w:szCs w:val="28"/>
        </w:rPr>
        <w:t>детский сад!»,</w:t>
      </w:r>
      <w:r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2251AD">
        <w:rPr>
          <w:rFonts w:ascii="Times New Roman" w:hAnsi="Times New Roman"/>
          <w:b/>
          <w:i/>
          <w:sz w:val="28"/>
          <w:szCs w:val="24"/>
        </w:rPr>
        <w:t>которые вы можете выполнить</w:t>
      </w:r>
      <w:r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2251AD">
        <w:rPr>
          <w:rFonts w:ascii="Times New Roman" w:hAnsi="Times New Roman"/>
          <w:b/>
          <w:i/>
          <w:sz w:val="28"/>
          <w:szCs w:val="24"/>
        </w:rPr>
        <w:t>с детьми дома.</w:t>
      </w: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noProof/>
          <w:sz w:val="24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noProof/>
          <w:sz w:val="24"/>
          <w:szCs w:val="24"/>
        </w:rPr>
      </w:pPr>
      <w:r>
        <w:pict>
          <v:shape id="_x0000_i1027" type="#_x0000_t75" alt="&amp;fcy;&amp;ocy;&amp;ncy;&amp;ycy; &amp;dcy;&amp;iecy;&amp;tcy;&amp;scy;&amp;kcy;&amp;icy;&amp;ie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..." style="width:225.75pt;height:169.5pt">
            <v:imagedata r:id="rId10" r:href="rId11"/>
          </v:shape>
        </w:pict>
      </w:r>
    </w:p>
    <w:p w:rsidR="0033711E" w:rsidRDefault="0033711E" w:rsidP="008155FF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F96C1C">
      <w:pPr>
        <w:spacing w:after="0" w:line="240" w:lineRule="auto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CB2D7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Default="0033711E" w:rsidP="00CB2D7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Pr="002251AD" w:rsidRDefault="0033711E" w:rsidP="00CB2D7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4"/>
        </w:rPr>
      </w:pPr>
      <w:r w:rsidRPr="002251AD">
        <w:rPr>
          <w:rFonts w:ascii="Times New Roman" w:hAnsi="Times New Roman"/>
          <w:b/>
          <w:i/>
          <w:sz w:val="28"/>
          <w:szCs w:val="24"/>
        </w:rPr>
        <w:t>Чем можно заняться с ребенком дома:</w:t>
      </w:r>
    </w:p>
    <w:p w:rsidR="0033711E" w:rsidRPr="002251AD" w:rsidRDefault="0033711E" w:rsidP="008155FF">
      <w:pPr>
        <w:spacing w:after="0" w:line="240" w:lineRule="auto"/>
        <w:ind w:left="-1276" w:firstLine="142"/>
        <w:jc w:val="center"/>
        <w:rPr>
          <w:rFonts w:ascii="Times New Roman" w:hAnsi="Times New Roman"/>
          <w:b/>
          <w:i/>
          <w:sz w:val="28"/>
          <w:szCs w:val="24"/>
        </w:rPr>
      </w:pPr>
    </w:p>
    <w:p w:rsidR="0033711E" w:rsidRPr="00CB2D7F" w:rsidRDefault="0033711E" w:rsidP="008675B5">
      <w:pPr>
        <w:widowControl w:val="0"/>
        <w:numPr>
          <w:ilvl w:val="0"/>
          <w:numId w:val="2"/>
        </w:numPr>
        <w:tabs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>организовать прогулку в летний парк, сквер, обращая внимание ребёнка на признаки лета;</w:t>
      </w:r>
    </w:p>
    <w:p w:rsidR="0033711E" w:rsidRPr="00CB2D7F" w:rsidRDefault="0033711E" w:rsidP="008675B5">
      <w:pPr>
        <w:widowControl w:val="0"/>
        <w:numPr>
          <w:ilvl w:val="0"/>
          <w:numId w:val="2"/>
        </w:numPr>
        <w:tabs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>понаблюдать с ребенком за птицами, их поведением;</w:t>
      </w:r>
    </w:p>
    <w:p w:rsidR="0033711E" w:rsidRPr="00CB2D7F" w:rsidRDefault="0033711E" w:rsidP="008675B5">
      <w:pPr>
        <w:widowControl w:val="0"/>
        <w:numPr>
          <w:ilvl w:val="0"/>
          <w:numId w:val="2"/>
        </w:numPr>
        <w:tabs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>наблюдать за повадками знакомых детям животных ближайшего окружения;</w:t>
      </w:r>
    </w:p>
    <w:p w:rsidR="0033711E" w:rsidRPr="00CB2D7F" w:rsidRDefault="0033711E" w:rsidP="008675B5">
      <w:pPr>
        <w:widowControl w:val="0"/>
        <w:numPr>
          <w:ilvl w:val="0"/>
          <w:numId w:val="2"/>
        </w:numPr>
        <w:tabs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>использовать зеркальце для получения солнечных зайчиков,</w:t>
      </w:r>
    </w:p>
    <w:p w:rsidR="0033711E" w:rsidRPr="00CB2D7F" w:rsidRDefault="0033711E" w:rsidP="008675B5">
      <w:pPr>
        <w:widowControl w:val="0"/>
        <w:numPr>
          <w:ilvl w:val="0"/>
          <w:numId w:val="2"/>
        </w:numPr>
        <w:tabs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 xml:space="preserve">обращать внимание ребёнка на одежду взрослых и детей в </w:t>
      </w:r>
      <w:r w:rsidRPr="00CB2D7F">
        <w:rPr>
          <w:rFonts w:ascii="Times New Roman" w:hAnsi="Times New Roman"/>
          <w:spacing w:val="-10"/>
          <w:sz w:val="28"/>
          <w:szCs w:val="28"/>
        </w:rPr>
        <w:t>соответствии с погодными условиями;</w:t>
      </w:r>
    </w:p>
    <w:p w:rsidR="0033711E" w:rsidRPr="00CB2D7F" w:rsidRDefault="0033711E" w:rsidP="008675B5">
      <w:pPr>
        <w:widowControl w:val="0"/>
        <w:numPr>
          <w:ilvl w:val="0"/>
          <w:numId w:val="2"/>
        </w:numPr>
        <w:tabs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pacing w:val="-10"/>
          <w:sz w:val="28"/>
          <w:szCs w:val="28"/>
        </w:rPr>
        <w:t>почитать и обсудить рекомендуемые произведения современной и зарубежной литературы, обогащая «читательский опыт» ребёнка;</w:t>
      </w:r>
    </w:p>
    <w:p w:rsidR="0033711E" w:rsidRPr="00CB2D7F" w:rsidRDefault="0033711E" w:rsidP="008675B5">
      <w:pPr>
        <w:widowControl w:val="0"/>
        <w:numPr>
          <w:ilvl w:val="0"/>
          <w:numId w:val="2"/>
        </w:numPr>
        <w:tabs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>поиграть в развивающие игры, направленные</w:t>
      </w:r>
      <w:r>
        <w:rPr>
          <w:rFonts w:ascii="Times New Roman" w:hAnsi="Times New Roman"/>
          <w:sz w:val="28"/>
          <w:szCs w:val="28"/>
        </w:rPr>
        <w:t xml:space="preserve"> на </w:t>
      </w:r>
      <w:r w:rsidRPr="00CB2D7F">
        <w:rPr>
          <w:rFonts w:ascii="Times New Roman" w:hAnsi="Times New Roman"/>
          <w:sz w:val="28"/>
          <w:szCs w:val="28"/>
        </w:rPr>
        <w:t xml:space="preserve"> знакомство детей с изменениями в природе: «Найди ошибку», «Сгруппируй…», «Найди отличия…» и др.;</w:t>
      </w:r>
    </w:p>
    <w:p w:rsidR="0033711E" w:rsidRPr="00CB2D7F" w:rsidRDefault="0033711E" w:rsidP="008675B5">
      <w:pPr>
        <w:widowControl w:val="0"/>
        <w:numPr>
          <w:ilvl w:val="0"/>
          <w:numId w:val="2"/>
        </w:numPr>
        <w:tabs>
          <w:tab w:val="num" w:pos="0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 xml:space="preserve">поиграть в игры на развитие </w:t>
      </w:r>
      <w:r>
        <w:rPr>
          <w:rFonts w:ascii="Times New Roman" w:hAnsi="Times New Roman"/>
          <w:sz w:val="28"/>
          <w:szCs w:val="28"/>
        </w:rPr>
        <w:t>воображения: «Чудесный мешочек»;</w:t>
      </w:r>
    </w:p>
    <w:p w:rsidR="0033711E" w:rsidRDefault="0033711E" w:rsidP="008675B5">
      <w:pPr>
        <w:widowControl w:val="0"/>
        <w:tabs>
          <w:tab w:val="num" w:pos="10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3711E" w:rsidRDefault="0033711E" w:rsidP="008675B5">
      <w:pPr>
        <w:widowControl w:val="0"/>
        <w:tabs>
          <w:tab w:val="left" w:pos="1080"/>
          <w:tab w:val="num" w:pos="14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3711E" w:rsidRDefault="0033711E" w:rsidP="00F96C1C">
      <w:pPr>
        <w:pStyle w:val="ListParagraph"/>
        <w:rPr>
          <w:rFonts w:ascii="Times New Roman" w:hAnsi="Times New Roman"/>
          <w:sz w:val="28"/>
          <w:szCs w:val="28"/>
        </w:rPr>
      </w:pPr>
    </w:p>
    <w:p w:rsidR="0033711E" w:rsidRPr="00CB2D7F" w:rsidRDefault="0033711E" w:rsidP="004D593C">
      <w:pPr>
        <w:widowControl w:val="0"/>
        <w:numPr>
          <w:ilvl w:val="0"/>
          <w:numId w:val="2"/>
        </w:numPr>
        <w:tabs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>привлекать к работе с неоформленным и природным материалом (выполнить совместно с детьми из природного и неоформленного материала);</w:t>
      </w:r>
    </w:p>
    <w:p w:rsidR="0033711E" w:rsidRPr="00CB2D7F" w:rsidRDefault="0033711E" w:rsidP="004D593C">
      <w:pPr>
        <w:widowControl w:val="0"/>
        <w:numPr>
          <w:ilvl w:val="0"/>
          <w:numId w:val="2"/>
        </w:numPr>
        <w:tabs>
          <w:tab w:val="num" w:pos="426"/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rFonts w:ascii="Times New Roman" w:hAnsi="Times New Roman"/>
          <w:sz w:val="28"/>
          <w:szCs w:val="28"/>
        </w:rPr>
      </w:pPr>
      <w:r w:rsidRPr="00CB2D7F">
        <w:rPr>
          <w:rFonts w:ascii="Times New Roman" w:hAnsi="Times New Roman"/>
          <w:sz w:val="28"/>
          <w:szCs w:val="28"/>
        </w:rPr>
        <w:t>прослушать аудиозаписи тематического литературного материала, тематических детских песен;</w:t>
      </w:r>
    </w:p>
    <w:p w:rsidR="0033711E" w:rsidRDefault="0033711E" w:rsidP="004D593C">
      <w:pPr>
        <w:widowControl w:val="0"/>
        <w:numPr>
          <w:ilvl w:val="0"/>
          <w:numId w:val="2"/>
        </w:numPr>
        <w:tabs>
          <w:tab w:val="num" w:pos="900"/>
          <w:tab w:val="left" w:pos="1080"/>
        </w:tabs>
        <w:autoSpaceDE w:val="0"/>
        <w:autoSpaceDN w:val="0"/>
        <w:adjustRightInd w:val="0"/>
        <w:spacing w:after="0" w:line="240" w:lineRule="auto"/>
        <w:ind w:left="426" w:firstLine="0"/>
        <w:jc w:val="both"/>
        <w:rPr>
          <w:sz w:val="32"/>
          <w:szCs w:val="32"/>
        </w:rPr>
      </w:pPr>
      <w:r w:rsidRPr="00CB2D7F">
        <w:rPr>
          <w:rFonts w:ascii="Times New Roman" w:hAnsi="Times New Roman"/>
          <w:sz w:val="28"/>
          <w:szCs w:val="28"/>
        </w:rPr>
        <w:t>привлекать к рисованию по летним впечатлениям</w:t>
      </w:r>
      <w:r>
        <w:rPr>
          <w:sz w:val="32"/>
          <w:szCs w:val="32"/>
        </w:rPr>
        <w:t>.</w:t>
      </w:r>
    </w:p>
    <w:p w:rsidR="0033711E" w:rsidRPr="003603D4" w:rsidRDefault="0033711E" w:rsidP="00CB2D7F">
      <w:pPr>
        <w:spacing w:after="0" w:line="240" w:lineRule="auto"/>
        <w:ind w:left="993" w:hanging="1276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3711E" w:rsidRPr="003603D4" w:rsidRDefault="0033711E" w:rsidP="00CB2D7F">
      <w:pPr>
        <w:pStyle w:val="NormalWeb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pict>
          <v:shape id="_x0000_i1028" type="#_x0000_t75" style="width:185.25pt;height:196.5pt">
            <v:imagedata r:id="rId12" o:title=""/>
          </v:shape>
        </w:pict>
      </w:r>
    </w:p>
    <w:p w:rsidR="0033711E" w:rsidRDefault="0033711E" w:rsidP="00CB2D7F">
      <w:pPr>
        <w:spacing w:line="240" w:lineRule="auto"/>
        <w:jc w:val="center"/>
        <w:rPr>
          <w:rFonts w:ascii="Times New Roman" w:hAnsi="Times New Roman"/>
          <w:color w:val="111111"/>
          <w:sz w:val="28"/>
          <w:szCs w:val="28"/>
        </w:rPr>
      </w:pPr>
    </w:p>
    <w:p w:rsidR="0033711E" w:rsidRDefault="0033711E" w:rsidP="00CB2D7F">
      <w:pPr>
        <w:spacing w:line="240" w:lineRule="auto"/>
        <w:jc w:val="center"/>
        <w:rPr>
          <w:rFonts w:ascii="Times New Roman" w:hAnsi="Times New Roman"/>
          <w:b/>
          <w:i/>
          <w:iCs/>
          <w:color w:val="000000"/>
          <w:sz w:val="32"/>
        </w:rPr>
      </w:pPr>
    </w:p>
    <w:p w:rsidR="0033711E" w:rsidRPr="00D600FB" w:rsidRDefault="0033711E" w:rsidP="00CB2D7F">
      <w:pPr>
        <w:pStyle w:val="NormalWeb"/>
        <w:rPr>
          <w:b/>
          <w:i/>
          <w:iCs/>
          <w:sz w:val="28"/>
          <w:szCs w:val="28"/>
        </w:rPr>
      </w:pPr>
    </w:p>
    <w:sectPr w:rsidR="0033711E" w:rsidRPr="00D600FB" w:rsidSect="005F2510">
      <w:pgSz w:w="16838" w:h="11906" w:orient="landscape"/>
      <w:pgMar w:top="1079" w:right="1134" w:bottom="850" w:left="1134" w:header="708" w:footer="708" w:gutter="0"/>
      <w:cols w:num="3" w:space="31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">
    <w:nsid w:val="6E755717"/>
    <w:multiLevelType w:val="hybridMultilevel"/>
    <w:tmpl w:val="2C7E4344"/>
    <w:lvl w:ilvl="0" w:tplc="3C04DF22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66A6"/>
    <w:rsid w:val="00031CA3"/>
    <w:rsid w:val="00032276"/>
    <w:rsid w:val="0004118E"/>
    <w:rsid w:val="00057D93"/>
    <w:rsid w:val="0007400D"/>
    <w:rsid w:val="00080B74"/>
    <w:rsid w:val="00100EC7"/>
    <w:rsid w:val="0020206B"/>
    <w:rsid w:val="0020276A"/>
    <w:rsid w:val="002108A0"/>
    <w:rsid w:val="002251AD"/>
    <w:rsid w:val="002411F9"/>
    <w:rsid w:val="00245647"/>
    <w:rsid w:val="00245C54"/>
    <w:rsid w:val="00293BFC"/>
    <w:rsid w:val="002A0D46"/>
    <w:rsid w:val="003064E0"/>
    <w:rsid w:val="00335149"/>
    <w:rsid w:val="0033711E"/>
    <w:rsid w:val="003603D4"/>
    <w:rsid w:val="0039595A"/>
    <w:rsid w:val="003A47B0"/>
    <w:rsid w:val="003A65A5"/>
    <w:rsid w:val="003D1CB9"/>
    <w:rsid w:val="00412B88"/>
    <w:rsid w:val="004257D4"/>
    <w:rsid w:val="00436314"/>
    <w:rsid w:val="00457587"/>
    <w:rsid w:val="0046766B"/>
    <w:rsid w:val="00485220"/>
    <w:rsid w:val="004B5A1F"/>
    <w:rsid w:val="004B7306"/>
    <w:rsid w:val="004C39ED"/>
    <w:rsid w:val="004D593C"/>
    <w:rsid w:val="005B4E0F"/>
    <w:rsid w:val="005E03DB"/>
    <w:rsid w:val="005F1A98"/>
    <w:rsid w:val="005F2510"/>
    <w:rsid w:val="005F6835"/>
    <w:rsid w:val="005F7A5C"/>
    <w:rsid w:val="00606692"/>
    <w:rsid w:val="006433E1"/>
    <w:rsid w:val="00650E76"/>
    <w:rsid w:val="006857A0"/>
    <w:rsid w:val="0069671D"/>
    <w:rsid w:val="006D2AE4"/>
    <w:rsid w:val="006E6F28"/>
    <w:rsid w:val="00720605"/>
    <w:rsid w:val="00754E7B"/>
    <w:rsid w:val="00763B51"/>
    <w:rsid w:val="007833D9"/>
    <w:rsid w:val="0079569A"/>
    <w:rsid w:val="007A4A17"/>
    <w:rsid w:val="007C06D1"/>
    <w:rsid w:val="00800190"/>
    <w:rsid w:val="008155FF"/>
    <w:rsid w:val="00836443"/>
    <w:rsid w:val="00856E88"/>
    <w:rsid w:val="008675B5"/>
    <w:rsid w:val="00876F47"/>
    <w:rsid w:val="00896586"/>
    <w:rsid w:val="008C04D3"/>
    <w:rsid w:val="008F6C27"/>
    <w:rsid w:val="009766A6"/>
    <w:rsid w:val="009835EA"/>
    <w:rsid w:val="009E561E"/>
    <w:rsid w:val="009F374E"/>
    <w:rsid w:val="00A62725"/>
    <w:rsid w:val="00A84D74"/>
    <w:rsid w:val="00AB630D"/>
    <w:rsid w:val="00B63588"/>
    <w:rsid w:val="00B83857"/>
    <w:rsid w:val="00BE0DAB"/>
    <w:rsid w:val="00C34980"/>
    <w:rsid w:val="00C43E6B"/>
    <w:rsid w:val="00CB2D7F"/>
    <w:rsid w:val="00CB561D"/>
    <w:rsid w:val="00CD76A7"/>
    <w:rsid w:val="00D333CC"/>
    <w:rsid w:val="00D600FB"/>
    <w:rsid w:val="00DB3453"/>
    <w:rsid w:val="00DE662F"/>
    <w:rsid w:val="00E41E82"/>
    <w:rsid w:val="00E57974"/>
    <w:rsid w:val="00E81BFF"/>
    <w:rsid w:val="00E829A5"/>
    <w:rsid w:val="00ED2E73"/>
    <w:rsid w:val="00F4396A"/>
    <w:rsid w:val="00F57D5B"/>
    <w:rsid w:val="00F96C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14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9766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9766A6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245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45C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F96C1C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240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s://s1.1zoom.ru/big0/98/Slovenia_Summer_Lake_487816.jpg" TargetMode="External"/><Relationship Id="rId11" Type="http://schemas.openxmlformats.org/officeDocument/2006/relationships/image" Target="https://img0.liveinternet.ru/images/attach/c/4/79/686/79686436_XCtsETFvic.png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266</TotalTime>
  <Pages>2</Pages>
  <Words>408</Words>
  <Characters>2328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27</cp:lastModifiedBy>
  <cp:revision>43</cp:revision>
  <cp:lastPrinted>2020-06-19T11:27:00Z</cp:lastPrinted>
  <dcterms:created xsi:type="dcterms:W3CDTF">2018-08-14T06:34:00Z</dcterms:created>
  <dcterms:modified xsi:type="dcterms:W3CDTF">2020-08-24T11:15:00Z</dcterms:modified>
</cp:coreProperties>
</file>