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2B7" w:rsidRPr="0056206C" w:rsidRDefault="000362B7" w:rsidP="00A7018D">
      <w:pPr>
        <w:jc w:val="center"/>
        <w:rPr>
          <w:rFonts w:ascii="Times New Roman" w:hAnsi="Times New Roman"/>
          <w:b/>
          <w:i/>
          <w:iCs/>
          <w:spacing w:val="15"/>
          <w:sz w:val="32"/>
          <w:szCs w:val="32"/>
        </w:rPr>
      </w:pPr>
      <w:r w:rsidRPr="0056206C">
        <w:rPr>
          <w:rFonts w:ascii="Times New Roman" w:hAnsi="Times New Roman"/>
          <w:b/>
          <w:i/>
          <w:iCs/>
          <w:spacing w:val="15"/>
          <w:sz w:val="32"/>
          <w:szCs w:val="32"/>
        </w:rPr>
        <w:t>Выучите вместе с детьми:</w:t>
      </w:r>
    </w:p>
    <w:p w:rsidR="000362B7" w:rsidRPr="0056206C" w:rsidRDefault="000362B7" w:rsidP="00A701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«Колобок</w:t>
      </w:r>
      <w:r w:rsidRPr="0056206C">
        <w:rPr>
          <w:rFonts w:ascii="Times New Roman" w:hAnsi="Times New Roman"/>
          <w:b/>
          <w:sz w:val="28"/>
          <w:szCs w:val="28"/>
        </w:rPr>
        <w:t>»</w:t>
      </w:r>
    </w:p>
    <w:p w:rsidR="000362B7" w:rsidRDefault="000362B7" w:rsidP="00A701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Я колобок, колобок,</w:t>
      </w:r>
    </w:p>
    <w:p w:rsidR="000362B7" w:rsidRDefault="000362B7" w:rsidP="00A701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амбару метен,</w:t>
      </w:r>
    </w:p>
    <w:p w:rsidR="000362B7" w:rsidRDefault="000362B7" w:rsidP="00A701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сусекам скребен, </w:t>
      </w:r>
    </w:p>
    <w:p w:rsidR="000362B7" w:rsidRDefault="000362B7" w:rsidP="00A701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сметане мешен,</w:t>
      </w:r>
    </w:p>
    <w:p w:rsidR="000362B7" w:rsidRDefault="000362B7" w:rsidP="00A701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печку сажен.</w:t>
      </w:r>
    </w:p>
    <w:p w:rsidR="000362B7" w:rsidRDefault="000362B7" w:rsidP="00A701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окошке стужен.</w:t>
      </w:r>
    </w:p>
    <w:p w:rsidR="000362B7" w:rsidRDefault="000362B7" w:rsidP="00A701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Я от дедушки ушел,</w:t>
      </w:r>
    </w:p>
    <w:p w:rsidR="000362B7" w:rsidRDefault="000362B7" w:rsidP="00A701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Я от бабушки ушел,</w:t>
      </w:r>
    </w:p>
    <w:p w:rsidR="000362B7" w:rsidRDefault="000362B7" w:rsidP="00A701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Я от зайца ушел,</w:t>
      </w:r>
    </w:p>
    <w:p w:rsidR="000362B7" w:rsidRDefault="000362B7" w:rsidP="00A701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Я от волка ушёл,</w:t>
      </w:r>
    </w:p>
    <w:p w:rsidR="000362B7" w:rsidRDefault="000362B7" w:rsidP="00A701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медведя ушел,</w:t>
      </w:r>
    </w:p>
    <w:p w:rsidR="000362B7" w:rsidRPr="0056206C" w:rsidRDefault="000362B7" w:rsidP="00A701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тебя, лиса, и подавно…..</w:t>
      </w:r>
    </w:p>
    <w:p w:rsidR="000362B7" w:rsidRPr="004274C0" w:rsidRDefault="000362B7" w:rsidP="00A7018D">
      <w:pPr>
        <w:jc w:val="right"/>
        <w:rPr>
          <w:rFonts w:ascii="Times New Roman" w:hAnsi="Times New Roman"/>
          <w:b/>
          <w:sz w:val="24"/>
          <w:szCs w:val="28"/>
        </w:rPr>
      </w:pPr>
      <w:r w:rsidRPr="004274C0">
        <w:rPr>
          <w:rFonts w:ascii="Times New Roman" w:hAnsi="Times New Roman"/>
          <w:b/>
          <w:sz w:val="24"/>
          <w:szCs w:val="28"/>
        </w:rPr>
        <w:t>Отрывок из русской</w:t>
      </w:r>
    </w:p>
    <w:p w:rsidR="000362B7" w:rsidRPr="004274C0" w:rsidRDefault="000362B7" w:rsidP="00A7018D">
      <w:pPr>
        <w:jc w:val="right"/>
        <w:rPr>
          <w:rFonts w:ascii="Times New Roman" w:hAnsi="Times New Roman"/>
          <w:b/>
          <w:sz w:val="24"/>
          <w:szCs w:val="28"/>
        </w:rPr>
      </w:pPr>
      <w:r w:rsidRPr="004274C0">
        <w:rPr>
          <w:rFonts w:ascii="Times New Roman" w:hAnsi="Times New Roman"/>
          <w:b/>
          <w:sz w:val="24"/>
          <w:szCs w:val="28"/>
        </w:rPr>
        <w:t xml:space="preserve"> народной сказки «Колобок»</w:t>
      </w:r>
    </w:p>
    <w:p w:rsidR="000362B7" w:rsidRDefault="000362B7" w:rsidP="00A7018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62B7" w:rsidRDefault="000362B7" w:rsidP="00A7018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62B7" w:rsidRPr="0056206C" w:rsidRDefault="000362B7" w:rsidP="00A7018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206C">
        <w:rPr>
          <w:rFonts w:ascii="Times New Roman" w:hAnsi="Times New Roman"/>
          <w:b/>
          <w:sz w:val="28"/>
          <w:szCs w:val="28"/>
        </w:rPr>
        <w:t>Работаем в соответствии с законодательством вместе:</w:t>
      </w:r>
    </w:p>
    <w:p w:rsidR="000362B7" w:rsidRPr="0056206C" w:rsidRDefault="000362B7" w:rsidP="00A7018D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56206C">
        <w:rPr>
          <w:rFonts w:ascii="Times New Roman" w:hAnsi="Times New Roman"/>
          <w:b/>
          <w:i/>
          <w:sz w:val="28"/>
          <w:szCs w:val="28"/>
        </w:rPr>
        <w:t>«В соответствии со статьей 63 «Семейного Кодекса Российской Федерации» статьей 44 Федерального закона «Об образовании в 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детей».</w:t>
      </w:r>
    </w:p>
    <w:p w:rsidR="000362B7" w:rsidRPr="0056206C" w:rsidRDefault="000362B7" w:rsidP="00A7018D">
      <w:pPr>
        <w:spacing w:line="240" w:lineRule="auto"/>
        <w:jc w:val="center"/>
        <w:rPr>
          <w:rFonts w:ascii="Times New Roman" w:hAnsi="Times New Roman"/>
          <w:b/>
          <w:i/>
          <w:sz w:val="24"/>
          <w:szCs w:val="28"/>
        </w:rPr>
      </w:pPr>
      <w:r w:rsidRPr="0056206C">
        <w:rPr>
          <w:rFonts w:ascii="Times New Roman" w:hAnsi="Times New Roman"/>
          <w:szCs w:val="28"/>
        </w:rPr>
        <w:t>Договор «Об образовании» между МБДОУ№27 и родителями</w:t>
      </w:r>
    </w:p>
    <w:p w:rsidR="000362B7" w:rsidRPr="0056206C" w:rsidRDefault="000362B7" w:rsidP="00A7018D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56206C">
        <w:rPr>
          <w:rFonts w:ascii="Times New Roman" w:hAnsi="Times New Roman"/>
          <w:b/>
          <w:i/>
          <w:sz w:val="28"/>
          <w:szCs w:val="28"/>
        </w:rPr>
        <w:t xml:space="preserve">     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0362B7" w:rsidRPr="0056206C" w:rsidRDefault="000362B7" w:rsidP="00A7018D">
      <w:pPr>
        <w:spacing w:line="240" w:lineRule="auto"/>
        <w:jc w:val="right"/>
        <w:rPr>
          <w:rFonts w:ascii="Times New Roman" w:hAnsi="Times New Roman"/>
          <w:szCs w:val="28"/>
        </w:rPr>
      </w:pPr>
      <w:r w:rsidRPr="0056206C">
        <w:rPr>
          <w:rFonts w:ascii="Times New Roman" w:hAnsi="Times New Roman"/>
          <w:szCs w:val="28"/>
        </w:rPr>
        <w:t>П.1, Статья 44 Федерального закона «Об образовании в Российской Федерации"</w:t>
      </w:r>
    </w:p>
    <w:p w:rsidR="000362B7" w:rsidRPr="0056206C" w:rsidRDefault="000362B7" w:rsidP="00A7018D">
      <w:pPr>
        <w:jc w:val="center"/>
        <w:rPr>
          <w:rFonts w:ascii="Times New Roman" w:hAnsi="Times New Roman"/>
          <w:b/>
          <w:sz w:val="28"/>
          <w:szCs w:val="20"/>
        </w:rPr>
      </w:pPr>
      <w:r w:rsidRPr="0056206C">
        <w:rPr>
          <w:rFonts w:ascii="Times New Roman" w:hAnsi="Times New Roman"/>
          <w:b/>
          <w:sz w:val="28"/>
          <w:szCs w:val="20"/>
        </w:rPr>
        <w:t>Плодотворного сотрудничества!</w:t>
      </w:r>
    </w:p>
    <w:p w:rsidR="000362B7" w:rsidRPr="0056206C" w:rsidRDefault="000362B7" w:rsidP="00675526">
      <w:pPr>
        <w:spacing w:line="240" w:lineRule="auto"/>
        <w:ind w:left="220"/>
        <w:jc w:val="center"/>
        <w:rPr>
          <w:rFonts w:ascii="Times New Roman" w:hAnsi="Times New Roman"/>
          <w:sz w:val="20"/>
          <w:szCs w:val="20"/>
        </w:rPr>
      </w:pPr>
      <w:r w:rsidRPr="0056206C">
        <w:rPr>
          <w:rFonts w:ascii="Times New Roman" w:hAnsi="Times New Roman"/>
          <w:sz w:val="20"/>
          <w:szCs w:val="20"/>
        </w:rPr>
        <w:t>МУНИЦИПАЛЬНОЕ БЮДЖЕТНОЕ ДОШКОЛЬНОЕ ОБРАЗОВАТЕЛЬНОЕ УЧРЕЖДЕНИЕ</w:t>
      </w:r>
    </w:p>
    <w:p w:rsidR="000362B7" w:rsidRPr="0056206C" w:rsidRDefault="000362B7" w:rsidP="00A7018D">
      <w:pPr>
        <w:spacing w:line="240" w:lineRule="auto"/>
        <w:jc w:val="center"/>
        <w:rPr>
          <w:rFonts w:ascii="Times New Roman" w:hAnsi="Times New Roman"/>
          <w:szCs w:val="20"/>
        </w:rPr>
      </w:pPr>
      <w:r w:rsidRPr="0056206C">
        <w:rPr>
          <w:rFonts w:ascii="Times New Roman" w:hAnsi="Times New Roman"/>
          <w:szCs w:val="20"/>
        </w:rPr>
        <w:t>«Детский сад общеразвивающего вида №27»</w:t>
      </w:r>
    </w:p>
    <w:p w:rsidR="000362B7" w:rsidRPr="0056206C" w:rsidRDefault="000362B7" w:rsidP="00A7018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206C">
        <w:rPr>
          <w:rFonts w:ascii="Times New Roman" w:hAnsi="Times New Roman"/>
          <w:b/>
          <w:sz w:val="28"/>
          <w:szCs w:val="28"/>
        </w:rPr>
        <w:t>ПАМЯТКА ДЛЯ РОДИТЕЛЕЙ</w:t>
      </w:r>
    </w:p>
    <w:p w:rsidR="000362B7" w:rsidRPr="0056206C" w:rsidRDefault="000362B7" w:rsidP="00A7018D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6206C">
        <w:rPr>
          <w:rFonts w:ascii="Times New Roman" w:hAnsi="Times New Roman"/>
          <w:b/>
          <w:i/>
          <w:sz w:val="28"/>
          <w:szCs w:val="28"/>
        </w:rPr>
        <w:t>по образовательной теме недели</w:t>
      </w:r>
    </w:p>
    <w:p w:rsidR="000362B7" w:rsidRPr="0056206C" w:rsidRDefault="000362B7" w:rsidP="00A7018D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«В гостях у сказки</w:t>
      </w:r>
      <w:r w:rsidRPr="0056206C">
        <w:rPr>
          <w:rFonts w:ascii="Times New Roman" w:hAnsi="Times New Roman"/>
          <w:b/>
          <w:i/>
          <w:sz w:val="28"/>
          <w:szCs w:val="28"/>
        </w:rPr>
        <w:t>»</w:t>
      </w:r>
    </w:p>
    <w:p w:rsidR="000362B7" w:rsidRPr="0056206C" w:rsidRDefault="000362B7" w:rsidP="00A7018D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alt="http://skazochnikonline.ru/kartinki_6/1000886581.jpg" style="position:absolute;margin-left:41.05pt;margin-top:7.35pt;width:150pt;height:176.25pt;z-index:251655680;visibility:visible" o:allowincell="f">
            <v:imagedata r:id="rId4" r:href="rId5"/>
          </v:shape>
        </w:pict>
      </w:r>
      <w:r>
        <w:rPr>
          <w:noProof/>
        </w:rPr>
        <w:pict>
          <v:shape id="Рисунок 2" o:spid="_x0000_s1027" type="#_x0000_t75" style="position:absolute;margin-left:289pt;margin-top:137.8pt;width:234pt;height:317.5pt;z-index:251654656;visibility:visible" o:allowincell="f">
            <v:imagedata r:id="rId6" o:title=""/>
          </v:shape>
        </w:pict>
      </w:r>
      <w:r>
        <w:rPr>
          <w:noProof/>
        </w:rPr>
        <w:pict>
          <v:shape id="Рисунок 1" o:spid="_x0000_s1028" type="#_x0000_t75" style="position:absolute;margin-left:289pt;margin-top:137.8pt;width:234pt;height:317.5pt;z-index:251653632;visibility:visible" o:allowincell="f">
            <v:imagedata r:id="rId6" o:title=""/>
          </v:shape>
        </w:pict>
      </w:r>
    </w:p>
    <w:p w:rsidR="000362B7" w:rsidRPr="0056206C" w:rsidRDefault="000362B7" w:rsidP="00A7018D">
      <w:pPr>
        <w:rPr>
          <w:rFonts w:ascii="Times New Roman" w:hAnsi="Times New Roman"/>
          <w:b/>
          <w:i/>
          <w:sz w:val="28"/>
          <w:szCs w:val="24"/>
        </w:rPr>
      </w:pPr>
    </w:p>
    <w:p w:rsidR="000362B7" w:rsidRPr="0056206C" w:rsidRDefault="000362B7" w:rsidP="00A7018D">
      <w:pPr>
        <w:rPr>
          <w:rFonts w:ascii="Times New Roman" w:hAnsi="Times New Roman"/>
          <w:b/>
          <w:i/>
          <w:sz w:val="28"/>
          <w:szCs w:val="24"/>
        </w:rPr>
      </w:pPr>
    </w:p>
    <w:p w:rsidR="000362B7" w:rsidRPr="0056206C" w:rsidRDefault="000362B7" w:rsidP="00A7018D">
      <w:pPr>
        <w:rPr>
          <w:rFonts w:ascii="Times New Roman" w:hAnsi="Times New Roman"/>
          <w:b/>
          <w:i/>
          <w:sz w:val="28"/>
          <w:szCs w:val="24"/>
        </w:rPr>
      </w:pPr>
    </w:p>
    <w:p w:rsidR="000362B7" w:rsidRPr="0056206C" w:rsidRDefault="000362B7" w:rsidP="00A7018D">
      <w:pPr>
        <w:rPr>
          <w:rFonts w:ascii="Times New Roman" w:hAnsi="Times New Roman"/>
          <w:b/>
          <w:i/>
          <w:sz w:val="28"/>
          <w:szCs w:val="24"/>
        </w:rPr>
      </w:pPr>
    </w:p>
    <w:p w:rsidR="000362B7" w:rsidRPr="0056206C" w:rsidRDefault="000362B7" w:rsidP="00A7018D">
      <w:pPr>
        <w:rPr>
          <w:rFonts w:ascii="Times New Roman" w:hAnsi="Times New Roman"/>
          <w:b/>
          <w:i/>
          <w:sz w:val="28"/>
          <w:szCs w:val="24"/>
        </w:rPr>
      </w:pPr>
    </w:p>
    <w:p w:rsidR="000362B7" w:rsidRPr="0056206C" w:rsidRDefault="000362B7" w:rsidP="00A7018D">
      <w:pPr>
        <w:rPr>
          <w:rFonts w:ascii="Times New Roman" w:hAnsi="Times New Roman"/>
          <w:b/>
          <w:i/>
          <w:sz w:val="28"/>
          <w:szCs w:val="24"/>
        </w:rPr>
      </w:pPr>
    </w:p>
    <w:p w:rsidR="000362B7" w:rsidRPr="0056206C" w:rsidRDefault="000362B7" w:rsidP="00A7018D">
      <w:pPr>
        <w:rPr>
          <w:rFonts w:ascii="Times New Roman" w:hAnsi="Times New Roman"/>
          <w:b/>
          <w:i/>
          <w:sz w:val="28"/>
          <w:szCs w:val="24"/>
        </w:rPr>
      </w:pPr>
      <w:r w:rsidRPr="0056206C">
        <w:rPr>
          <w:rFonts w:ascii="Times New Roman" w:hAnsi="Times New Roman"/>
          <w:b/>
          <w:i/>
          <w:sz w:val="28"/>
          <w:szCs w:val="24"/>
        </w:rPr>
        <w:t>Составили:</w:t>
      </w:r>
    </w:p>
    <w:p w:rsidR="000362B7" w:rsidRPr="0056206C" w:rsidRDefault="000362B7" w:rsidP="00A7018D">
      <w:pPr>
        <w:jc w:val="center"/>
        <w:rPr>
          <w:rFonts w:ascii="Times New Roman" w:hAnsi="Times New Roman"/>
          <w:b/>
          <w:i/>
          <w:sz w:val="28"/>
          <w:szCs w:val="24"/>
        </w:rPr>
      </w:pPr>
      <w:r w:rsidRPr="0056206C">
        <w:rPr>
          <w:rFonts w:ascii="Times New Roman" w:hAnsi="Times New Roman"/>
          <w:b/>
          <w:i/>
          <w:sz w:val="28"/>
          <w:szCs w:val="24"/>
        </w:rPr>
        <w:t>Карымова Ирина Равилевна,</w:t>
      </w:r>
    </w:p>
    <w:p w:rsidR="000362B7" w:rsidRPr="0056206C" w:rsidRDefault="000362B7" w:rsidP="00A7018D">
      <w:pPr>
        <w:jc w:val="center"/>
        <w:rPr>
          <w:rFonts w:ascii="Times New Roman" w:hAnsi="Times New Roman"/>
          <w:b/>
          <w:i/>
          <w:sz w:val="28"/>
          <w:szCs w:val="24"/>
        </w:rPr>
      </w:pPr>
      <w:r w:rsidRPr="0056206C">
        <w:rPr>
          <w:rFonts w:ascii="Times New Roman" w:hAnsi="Times New Roman"/>
          <w:b/>
          <w:i/>
          <w:sz w:val="28"/>
          <w:szCs w:val="24"/>
        </w:rPr>
        <w:t>Мочалина Галина Павловна,</w:t>
      </w:r>
    </w:p>
    <w:p w:rsidR="000362B7" w:rsidRPr="0056206C" w:rsidRDefault="000362B7" w:rsidP="00A7018D">
      <w:pPr>
        <w:jc w:val="center"/>
        <w:rPr>
          <w:rFonts w:ascii="Times New Roman" w:hAnsi="Times New Roman"/>
          <w:b/>
          <w:i/>
          <w:sz w:val="28"/>
          <w:szCs w:val="24"/>
        </w:rPr>
      </w:pPr>
      <w:r w:rsidRPr="0056206C">
        <w:rPr>
          <w:rFonts w:ascii="Times New Roman" w:hAnsi="Times New Roman"/>
          <w:b/>
          <w:i/>
          <w:sz w:val="28"/>
          <w:szCs w:val="24"/>
        </w:rPr>
        <w:t>воспитатели группы №1</w:t>
      </w:r>
    </w:p>
    <w:p w:rsidR="000362B7" w:rsidRPr="0056206C" w:rsidRDefault="000362B7" w:rsidP="00A7018D">
      <w:pPr>
        <w:jc w:val="center"/>
        <w:rPr>
          <w:rFonts w:ascii="Times New Roman" w:hAnsi="Times New Roman"/>
          <w:b/>
          <w:i/>
          <w:sz w:val="28"/>
          <w:szCs w:val="24"/>
        </w:rPr>
      </w:pPr>
      <w:r w:rsidRPr="0056206C">
        <w:rPr>
          <w:rFonts w:ascii="Times New Roman" w:hAnsi="Times New Roman"/>
          <w:b/>
          <w:i/>
          <w:sz w:val="28"/>
          <w:szCs w:val="24"/>
        </w:rPr>
        <w:t>2-3 года</w:t>
      </w:r>
    </w:p>
    <w:p w:rsidR="000362B7" w:rsidRPr="0056206C" w:rsidRDefault="000362B7" w:rsidP="00A7018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Янва</w:t>
      </w:r>
      <w:r w:rsidRPr="0056206C">
        <w:rPr>
          <w:rFonts w:ascii="Times New Roman" w:hAnsi="Times New Roman"/>
          <w:b/>
          <w:i/>
          <w:sz w:val="28"/>
          <w:szCs w:val="28"/>
        </w:rPr>
        <w:t>рь</w:t>
      </w:r>
    </w:p>
    <w:p w:rsidR="000362B7" w:rsidRPr="0056206C" w:rsidRDefault="000362B7" w:rsidP="00A7018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362B7" w:rsidRPr="0056206C" w:rsidRDefault="000362B7" w:rsidP="00A7018D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</w:rPr>
      </w:pPr>
      <w:r w:rsidRPr="0056206C">
        <w:rPr>
          <w:rFonts w:ascii="Times New Roman" w:hAnsi="Times New Roman"/>
          <w:sz w:val="40"/>
          <w:szCs w:val="40"/>
        </w:rPr>
        <w:t>Уважаемые родители,</w:t>
      </w:r>
    </w:p>
    <w:p w:rsidR="000362B7" w:rsidRPr="0056206C" w:rsidRDefault="000362B7" w:rsidP="00A7018D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</w:rPr>
      </w:pPr>
      <w:r w:rsidRPr="0056206C">
        <w:rPr>
          <w:rFonts w:ascii="Times New Roman" w:hAnsi="Times New Roman"/>
          <w:sz w:val="40"/>
          <w:szCs w:val="40"/>
        </w:rPr>
        <w:t>мы предлагаем Вам  игровые задания</w:t>
      </w:r>
    </w:p>
    <w:p w:rsidR="000362B7" w:rsidRDefault="000362B7" w:rsidP="00A7018D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по теме недели</w:t>
      </w:r>
    </w:p>
    <w:p w:rsidR="000362B7" w:rsidRPr="0056206C" w:rsidRDefault="000362B7" w:rsidP="00A7018D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«В гостях у сказки</w:t>
      </w:r>
      <w:r w:rsidRPr="0056206C">
        <w:rPr>
          <w:rFonts w:ascii="Times New Roman" w:hAnsi="Times New Roman"/>
          <w:sz w:val="40"/>
          <w:szCs w:val="40"/>
        </w:rPr>
        <w:t>»,</w:t>
      </w:r>
    </w:p>
    <w:p w:rsidR="000362B7" w:rsidRPr="0056206C" w:rsidRDefault="000362B7" w:rsidP="00A7018D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</w:rPr>
      </w:pPr>
      <w:r w:rsidRPr="0056206C">
        <w:rPr>
          <w:rFonts w:ascii="Times New Roman" w:hAnsi="Times New Roman"/>
          <w:sz w:val="40"/>
          <w:szCs w:val="40"/>
        </w:rPr>
        <w:t>которые вы можете выполнить с детьми дома.</w:t>
      </w:r>
    </w:p>
    <w:p w:rsidR="000362B7" w:rsidRDefault="000362B7" w:rsidP="00A7018D">
      <w:r>
        <w:rPr>
          <w:noProof/>
        </w:rPr>
        <w:pict>
          <v:shape id="Рисунок 5" o:spid="_x0000_s1029" type="#_x0000_t75" alt="846475510392338048" style="position:absolute;margin-left:10.9pt;margin-top:4.2pt;width:3in;height:248.85pt;z-index:251661824;visibility:visible">
            <v:imagedata r:id="rId7" o:title=""/>
          </v:shape>
        </w:pict>
      </w:r>
    </w:p>
    <w:p w:rsidR="000362B7" w:rsidRDefault="000362B7" w:rsidP="00A7018D"/>
    <w:p w:rsidR="000362B7" w:rsidRDefault="000362B7" w:rsidP="00A7018D"/>
    <w:p w:rsidR="000362B7" w:rsidRDefault="000362B7" w:rsidP="00A7018D"/>
    <w:p w:rsidR="000362B7" w:rsidRDefault="000362B7" w:rsidP="00A7018D"/>
    <w:p w:rsidR="000362B7" w:rsidRDefault="000362B7" w:rsidP="00A7018D"/>
    <w:p w:rsidR="000362B7" w:rsidRDefault="000362B7" w:rsidP="00A7018D"/>
    <w:p w:rsidR="000362B7" w:rsidRDefault="000362B7" w:rsidP="00A7018D"/>
    <w:p w:rsidR="000362B7" w:rsidRDefault="000362B7" w:rsidP="00A7018D"/>
    <w:p w:rsidR="000362B7" w:rsidRDefault="000362B7" w:rsidP="00A7018D"/>
    <w:p w:rsidR="000362B7" w:rsidRDefault="000362B7" w:rsidP="00A7018D"/>
    <w:p w:rsidR="000362B7" w:rsidRPr="0056206C" w:rsidRDefault="000362B7" w:rsidP="00A7018D">
      <w:pPr>
        <w:spacing w:after="0" w:line="240" w:lineRule="auto"/>
        <w:ind w:left="-426"/>
        <w:jc w:val="center"/>
        <w:rPr>
          <w:rFonts w:ascii="Times New Roman" w:hAnsi="Times New Roman"/>
          <w:b/>
          <w:spacing w:val="-6"/>
          <w:sz w:val="28"/>
          <w:szCs w:val="28"/>
        </w:rPr>
      </w:pPr>
      <w:r w:rsidRPr="0056206C">
        <w:rPr>
          <w:rFonts w:ascii="Times New Roman" w:hAnsi="Times New Roman"/>
          <w:b/>
          <w:spacing w:val="-6"/>
          <w:sz w:val="28"/>
          <w:szCs w:val="28"/>
        </w:rPr>
        <w:t>Чем можно заняться с ребенком дома:</w:t>
      </w:r>
    </w:p>
    <w:p w:rsidR="000362B7" w:rsidRPr="0056206C" w:rsidRDefault="000362B7" w:rsidP="00A7018D">
      <w:pPr>
        <w:spacing w:after="0" w:line="240" w:lineRule="auto"/>
        <w:ind w:right="355" w:firstLine="709"/>
        <w:jc w:val="center"/>
        <w:rPr>
          <w:rFonts w:ascii="Times New Roman" w:hAnsi="Times New Roman"/>
          <w:sz w:val="28"/>
          <w:szCs w:val="28"/>
        </w:rPr>
      </w:pPr>
    </w:p>
    <w:p w:rsidR="000362B7" w:rsidRPr="0056206C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56206C">
        <w:rPr>
          <w:rFonts w:ascii="Times New Roman" w:hAnsi="Times New Roman"/>
          <w:sz w:val="28"/>
          <w:szCs w:val="28"/>
        </w:rPr>
        <w:t>- почитать детям сказку «Колобок», можно послушать аудиозапись;</w:t>
      </w:r>
    </w:p>
    <w:p w:rsidR="000362B7" w:rsidRPr="0056206C" w:rsidRDefault="000362B7" w:rsidP="00A7018D">
      <w:pPr>
        <w:spacing w:after="0" w:line="240" w:lineRule="auto"/>
        <w:ind w:left="567" w:firstLine="567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9" o:spid="_x0000_s1030" type="#_x0000_t75" alt="img3" style="position:absolute;left:0;text-align:left;margin-left:44.1pt;margin-top:1.45pt;width:139.3pt;height:104.95pt;z-index:251657728;visibility:visible">
            <v:imagedata r:id="rId8" o:title=""/>
          </v:shape>
        </w:pict>
      </w:r>
    </w:p>
    <w:p w:rsidR="000362B7" w:rsidRPr="0056206C" w:rsidRDefault="000362B7" w:rsidP="00A7018D">
      <w:pPr>
        <w:spacing w:after="0" w:line="240" w:lineRule="auto"/>
        <w:ind w:left="567" w:firstLine="567"/>
        <w:jc w:val="center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Pr="0056206C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поиграть с детьми в игры:</w:t>
      </w:r>
      <w:r w:rsidRPr="0056206C">
        <w:rPr>
          <w:rFonts w:ascii="Times New Roman" w:hAnsi="Times New Roman"/>
          <w:sz w:val="28"/>
          <w:szCs w:val="28"/>
        </w:rPr>
        <w:t xml:space="preserve"> имитационные движения «как бежит лисичка, как мишка ходит» и т.п.;</w:t>
      </w:r>
    </w:p>
    <w:p w:rsidR="000362B7" w:rsidRPr="0056206C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56206C">
        <w:rPr>
          <w:rFonts w:ascii="Times New Roman" w:hAnsi="Times New Roman"/>
          <w:sz w:val="28"/>
          <w:szCs w:val="28"/>
        </w:rPr>
        <w:t>- рассматривание иллюстраций сказок;</w:t>
      </w:r>
    </w:p>
    <w:p w:rsidR="000362B7" w:rsidRPr="0056206C" w:rsidRDefault="000362B7" w:rsidP="00A7018D">
      <w:pPr>
        <w:spacing w:after="0" w:line="240" w:lineRule="auto"/>
        <w:ind w:left="567" w:firstLine="567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8" o:spid="_x0000_s1031" type="#_x0000_t75" alt="&amp;Icy;&amp;lcy;&amp;lcy;&amp;yucy;&amp;scy;&amp;tcy;&amp;rcy;&amp;acy;&amp;tscy;&amp;icy;&amp;yacy; &amp;numero; 2 &amp;kcy; &amp;kcy;&amp;ncy;&amp;icy;&amp;gcy;&amp;iecy; &quot;&amp;Tcy;&amp;iecy;&amp;rcy;&amp;iecy;&amp;mcy;&amp;ocy;&amp;kcy;/&amp;Scy;&amp;kcy;&amp;acy;&amp;zcy;&amp;kcy;&amp;icy; &amp;scy; &amp;scy;&amp;yucy;&amp;rcy;&amp;pcy;&amp;rcy;&amp;icy;&amp;zcy;&amp;ocy;&amp;mcy;&quot;, &amp;fcy;&amp;ocy;&amp;tcy;&amp;ocy;&amp;gcy;&amp;rcy;&amp;acy;&amp;fcy;&amp;icy;&amp;yacy;, &amp;icy;&amp;zcy;&amp;ocy;&amp;bcy;&amp;rcy;&amp;acy;&amp;zhcy;&amp;iecy;&amp;ncy;&amp;icy;&amp;iecy;, &amp;kcy;&amp;acy;&amp;rcy;&amp;tcy;&amp;icy;&amp;ncy;&amp;kcy;&amp;acy;" style="position:absolute;left:0;text-align:left;margin-left:54.75pt;margin-top:-.25pt;width:153.85pt;height:136.5pt;z-index:251658752;visibility:visible">
            <v:imagedata r:id="rId9" o:title=""/>
          </v:shape>
        </w:pict>
      </w: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Pr="0056206C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56206C">
        <w:rPr>
          <w:rFonts w:ascii="Times New Roman" w:hAnsi="Times New Roman"/>
          <w:sz w:val="28"/>
          <w:szCs w:val="28"/>
        </w:rPr>
        <w:t>- с помощью художественных и фольклорных произведений знакомить с правилами безопасного для ребенка поведения;</w:t>
      </w:r>
    </w:p>
    <w:p w:rsidR="000362B7" w:rsidRPr="0056206C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56206C">
        <w:rPr>
          <w:rFonts w:ascii="Times New Roman" w:hAnsi="Times New Roman"/>
          <w:sz w:val="28"/>
          <w:szCs w:val="28"/>
        </w:rPr>
        <w:t>- почитать детям русские народные сказки «Курочка Ряба», «Колобок», «Теремок», называть героев сказки;</w:t>
      </w:r>
    </w:p>
    <w:p w:rsidR="000362B7" w:rsidRPr="0056206C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7" o:spid="_x0000_s1032" type="#_x0000_t75" alt="1194872410" style="position:absolute;left:0;text-align:left;margin-left:-8.75pt;margin-top:5.4pt;width:126.2pt;height:138.1pt;z-index:251659776;visibility:visible">
            <v:imagedata r:id="rId10" o:title=""/>
          </v:shape>
        </w:pict>
      </w:r>
      <w:r>
        <w:rPr>
          <w:noProof/>
        </w:rPr>
        <w:pict>
          <v:shape id="Рисунок 10" o:spid="_x0000_s1033" type="#_x0000_t75" alt="&amp;Scy;&amp;kcy;&amp;acy;&amp;zcy;&amp;kcy;&amp;icy;. &amp;Kcy;&amp;ncy;&amp;icy;&amp;gcy;&amp;acy; &amp;vcy; &amp;pcy;&amp;ocy;&amp;dcy;&amp;acy;&amp;rcy;&amp;ocy;&amp;kcy;. &amp;Icy;&amp;zcy;&amp;dcy;&amp;acy;&amp;tcy;&amp;iecy;&amp;lcy;&amp;softcy;&amp;scy;&amp;tcy;&amp;vcy;&amp;ocy; &amp;Icy;&amp;scy;&amp;kcy;&amp;acy;&amp;tcy;&amp;iecy;&amp;lcy;&amp;softcy;" style="position:absolute;left:0;text-align:left;margin-left:153.05pt;margin-top:5.45pt;width:104.7pt;height:137.95pt;z-index:251656704;visibility:visible;mso-wrap-distance-left:3.75pt;mso-wrap-distance-top:3.75pt;mso-wrap-distance-right:3.75pt;mso-wrap-distance-bottom:3.75pt;mso-position-vertical-relative:line" o:allowincell="f" o:allowoverlap="f">
            <v:imagedata r:id="rId11" o:title=""/>
          </v:shape>
        </w:pict>
      </w:r>
    </w:p>
    <w:p w:rsidR="000362B7" w:rsidRPr="0056206C" w:rsidRDefault="000362B7" w:rsidP="00A7018D">
      <w:pPr>
        <w:spacing w:after="0" w:line="240" w:lineRule="auto"/>
        <w:ind w:left="567" w:firstLine="567"/>
        <w:rPr>
          <w:rFonts w:ascii="Times New Roman" w:hAnsi="Times New Roman"/>
          <w:sz w:val="28"/>
          <w:szCs w:val="28"/>
        </w:rPr>
      </w:pPr>
      <w:r w:rsidRPr="0056206C">
        <w:rPr>
          <w:rFonts w:ascii="Times New Roman" w:hAnsi="Times New Roman"/>
          <w:sz w:val="28"/>
          <w:szCs w:val="28"/>
        </w:rPr>
        <w:t xml:space="preserve">      </w:t>
      </w:r>
    </w:p>
    <w:p w:rsidR="000362B7" w:rsidRPr="0056206C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6" o:spid="_x0000_s1034" type="#_x0000_t75" alt="&amp;Kcy;&amp;ucy;&amp;rcy;&amp;ocy;&amp;chcy;&amp;kcy;&amp;acy; &amp;Rcy;&amp;yacy;&amp;bcy;&amp;acy;. &amp;Scy;&amp;kcy;&amp;acy;&amp;zcy;&amp;kcy;&amp;icy; &amp;scy; &amp;scy;&amp;yucy;&amp;rcy;&amp;pcy;&amp;rcy;&amp;icy;&amp;zcy;&amp;ocy;&amp;mcy;. &amp;Icy;&amp;zcy;&amp;dcy;&amp;acy;&amp;tcy;&amp;iecy;&amp;lcy;&amp;softcy;&amp;scy;&amp;tcy;&amp;vcy;&amp;ocy; " style="position:absolute;left:0;text-align:left;margin-left:81.9pt;margin-top:14.6pt;width:106.8pt;height:127.8pt;z-index:251660800;visibility:visible">
            <v:imagedata r:id="rId12" o:title=""/>
          </v:shape>
        </w:pict>
      </w: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0362B7" w:rsidRPr="0056206C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56206C">
        <w:rPr>
          <w:rFonts w:ascii="Times New Roman" w:hAnsi="Times New Roman"/>
          <w:sz w:val="28"/>
          <w:szCs w:val="28"/>
        </w:rPr>
        <w:t>- разыграть с ребенком небольшой спектакль по любой прочитанной сказке;</w:t>
      </w:r>
    </w:p>
    <w:p w:rsidR="000362B7" w:rsidRPr="0056206C" w:rsidRDefault="000362B7" w:rsidP="00A7018D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56206C">
        <w:rPr>
          <w:rFonts w:ascii="Times New Roman" w:hAnsi="Times New Roman"/>
          <w:sz w:val="28"/>
          <w:szCs w:val="28"/>
        </w:rPr>
        <w:t>- лепка из соленого теста Колобка, повторять сказки по вопросам взрослого;</w:t>
      </w:r>
    </w:p>
    <w:p w:rsidR="000362B7" w:rsidRPr="0056206C" w:rsidRDefault="000362B7" w:rsidP="00A7018D">
      <w:pPr>
        <w:tabs>
          <w:tab w:val="left" w:pos="5790"/>
        </w:tabs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56206C">
        <w:rPr>
          <w:rFonts w:ascii="Times New Roman" w:hAnsi="Times New Roman"/>
          <w:sz w:val="28"/>
          <w:szCs w:val="28"/>
        </w:rPr>
        <w:t>- поиграть в  игру: «Соберем Машу на прогулку», учить ребёнка снимать, одевать расстёгивать одёжду;</w:t>
      </w:r>
    </w:p>
    <w:p w:rsidR="000362B7" w:rsidRDefault="000362B7" w:rsidP="0001356E">
      <w:pPr>
        <w:spacing w:after="0" w:line="240" w:lineRule="auto"/>
        <w:ind w:left="567" w:firstLine="567"/>
        <w:jc w:val="both"/>
      </w:pPr>
      <w:r w:rsidRPr="0056206C">
        <w:rPr>
          <w:rFonts w:ascii="Times New Roman" w:hAnsi="Times New Roman"/>
          <w:sz w:val="28"/>
          <w:szCs w:val="28"/>
        </w:rPr>
        <w:t xml:space="preserve">- послушать дома с детьми  музыкальные сказки. </w:t>
      </w:r>
      <w:bookmarkStart w:id="0" w:name="_GoBack"/>
      <w:bookmarkEnd w:id="0"/>
    </w:p>
    <w:sectPr w:rsidR="000362B7" w:rsidSect="00675526">
      <w:pgSz w:w="16838" w:h="11906" w:orient="landscape"/>
      <w:pgMar w:top="360" w:right="888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018D"/>
    <w:rsid w:val="0001356E"/>
    <w:rsid w:val="000362B7"/>
    <w:rsid w:val="00391F3E"/>
    <w:rsid w:val="004274C0"/>
    <w:rsid w:val="00442FF1"/>
    <w:rsid w:val="0056206C"/>
    <w:rsid w:val="00675526"/>
    <w:rsid w:val="00A62E3E"/>
    <w:rsid w:val="00A7018D"/>
    <w:rsid w:val="00F83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28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http://skazochnikonline.ru/kartinki_6/1000886581.jpg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</Pages>
  <Words>346</Words>
  <Characters>1974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27</cp:lastModifiedBy>
  <cp:revision>3</cp:revision>
  <dcterms:created xsi:type="dcterms:W3CDTF">2021-01-11T08:24:00Z</dcterms:created>
  <dcterms:modified xsi:type="dcterms:W3CDTF">2021-01-11T07:26:00Z</dcterms:modified>
</cp:coreProperties>
</file>