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C2" w:rsidRDefault="008279C2" w:rsidP="0077461D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8279C2" w:rsidRDefault="008279C2" w:rsidP="0077461D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279C2" w:rsidRDefault="008279C2" w:rsidP="0077461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«Самолет»</w:t>
      </w:r>
    </w:p>
    <w:p w:rsidR="008279C2" w:rsidRDefault="008279C2" w:rsidP="007746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79C2" w:rsidRPr="007D154D" w:rsidRDefault="008279C2" w:rsidP="007D154D">
      <w:pPr>
        <w:jc w:val="center"/>
        <w:rPr>
          <w:rFonts w:ascii="Times New Roman" w:hAnsi="Times New Roman"/>
          <w:b/>
          <w:sz w:val="28"/>
          <w:szCs w:val="28"/>
        </w:rPr>
      </w:pPr>
      <w:r w:rsidRPr="007D154D">
        <w:rPr>
          <w:rFonts w:ascii="Times New Roman" w:hAnsi="Times New Roman"/>
          <w:b/>
          <w:sz w:val="28"/>
          <w:szCs w:val="28"/>
        </w:rPr>
        <w:t>Самолет построим сами,</w:t>
      </w:r>
    </w:p>
    <w:p w:rsidR="008279C2" w:rsidRPr="007D154D" w:rsidRDefault="008279C2" w:rsidP="007D154D">
      <w:pPr>
        <w:jc w:val="center"/>
        <w:rPr>
          <w:rFonts w:ascii="Times New Roman" w:hAnsi="Times New Roman"/>
          <w:b/>
          <w:sz w:val="28"/>
          <w:szCs w:val="28"/>
        </w:rPr>
      </w:pPr>
      <w:r w:rsidRPr="007D154D">
        <w:rPr>
          <w:rFonts w:ascii="Times New Roman" w:hAnsi="Times New Roman"/>
          <w:b/>
          <w:sz w:val="28"/>
          <w:szCs w:val="28"/>
        </w:rPr>
        <w:t>Понесемся над лесами.</w:t>
      </w:r>
    </w:p>
    <w:p w:rsidR="008279C2" w:rsidRPr="007D154D" w:rsidRDefault="008279C2" w:rsidP="007D154D">
      <w:pPr>
        <w:jc w:val="center"/>
        <w:rPr>
          <w:rFonts w:ascii="Times New Roman" w:hAnsi="Times New Roman"/>
          <w:b/>
          <w:sz w:val="28"/>
          <w:szCs w:val="28"/>
        </w:rPr>
      </w:pPr>
      <w:r w:rsidRPr="007D154D">
        <w:rPr>
          <w:rFonts w:ascii="Times New Roman" w:hAnsi="Times New Roman"/>
          <w:b/>
          <w:sz w:val="28"/>
          <w:szCs w:val="28"/>
        </w:rPr>
        <w:t>Понесемся над лесами,</w:t>
      </w:r>
    </w:p>
    <w:p w:rsidR="008279C2" w:rsidRPr="007D154D" w:rsidRDefault="008279C2" w:rsidP="007D154D">
      <w:pPr>
        <w:jc w:val="center"/>
        <w:rPr>
          <w:rFonts w:ascii="Times New Roman" w:hAnsi="Times New Roman"/>
          <w:b/>
          <w:sz w:val="28"/>
          <w:szCs w:val="28"/>
        </w:rPr>
      </w:pPr>
      <w:r w:rsidRPr="007D154D">
        <w:rPr>
          <w:rFonts w:ascii="Times New Roman" w:hAnsi="Times New Roman"/>
          <w:b/>
          <w:sz w:val="28"/>
          <w:szCs w:val="28"/>
        </w:rPr>
        <w:t>А потом вернемся к маме.</w:t>
      </w:r>
    </w:p>
    <w:p w:rsidR="008279C2" w:rsidRPr="007D154D" w:rsidRDefault="008279C2" w:rsidP="007D154D">
      <w:pPr>
        <w:jc w:val="right"/>
        <w:rPr>
          <w:rFonts w:ascii="Times New Roman" w:hAnsi="Times New Roman"/>
          <w:b/>
          <w:sz w:val="28"/>
          <w:szCs w:val="28"/>
        </w:rPr>
      </w:pPr>
      <w:r w:rsidRPr="007D154D">
        <w:rPr>
          <w:rFonts w:ascii="Times New Roman" w:hAnsi="Times New Roman"/>
          <w:b/>
          <w:sz w:val="28"/>
          <w:szCs w:val="28"/>
        </w:rPr>
        <w:t>«Игрушки» А.Барто</w:t>
      </w: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rPr>
          <w:rFonts w:ascii="Times New Roman" w:hAnsi="Times New Roman"/>
          <w:sz w:val="28"/>
          <w:szCs w:val="28"/>
        </w:rPr>
      </w:pPr>
    </w:p>
    <w:p w:rsidR="008279C2" w:rsidRDefault="008279C2" w:rsidP="007746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8279C2" w:rsidRDefault="008279C2" w:rsidP="0077461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8279C2" w:rsidRDefault="008279C2" w:rsidP="0077461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8279C2" w:rsidRDefault="008279C2" w:rsidP="0077461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8279C2" w:rsidRDefault="008279C2" w:rsidP="0077461D">
      <w:pPr>
        <w:spacing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8279C2" w:rsidRDefault="008279C2" w:rsidP="0077461D">
      <w:pPr>
        <w:rPr>
          <w:rFonts w:ascii="Times New Roman" w:hAnsi="Times New Roman"/>
          <w:sz w:val="20"/>
          <w:szCs w:val="20"/>
        </w:rPr>
      </w:pPr>
    </w:p>
    <w:p w:rsidR="008279C2" w:rsidRPr="001A6EB6" w:rsidRDefault="008279C2" w:rsidP="0077461D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8279C2" w:rsidRDefault="008279C2" w:rsidP="008A1F38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8279C2" w:rsidRDefault="008279C2" w:rsidP="008A1F38">
      <w:pPr>
        <w:spacing w:after="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«Детский сад общеразвивающего вида №27»</w:t>
      </w:r>
    </w:p>
    <w:p w:rsidR="008279C2" w:rsidRDefault="008279C2" w:rsidP="007746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79C2" w:rsidRDefault="008279C2" w:rsidP="007746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8279C2" w:rsidRDefault="008279C2" w:rsidP="0077461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8279C2" w:rsidRDefault="008279C2" w:rsidP="0077461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«Транспорт»</w:t>
      </w:r>
    </w:p>
    <w:p w:rsidR="008279C2" w:rsidRDefault="008279C2" w:rsidP="0077461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margin-left:-9.1pt;margin-top:8.85pt;width:238.1pt;height:168.45pt;z-index:251658240;visibility:visible">
            <v:imagedata r:id="rId5" o:title=""/>
          </v:shape>
        </w:pict>
      </w: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8279C2" w:rsidRDefault="008279C2" w:rsidP="0077461D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8279C2" w:rsidRDefault="008279C2" w:rsidP="0077461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8279C2" w:rsidRDefault="008279C2" w:rsidP="0077461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8279C2" w:rsidRDefault="008279C2" w:rsidP="0077461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8279C2" w:rsidRDefault="008279C2" w:rsidP="0077461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8279C2" w:rsidRDefault="008279C2" w:rsidP="0077461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НОЯБРЬ</w:t>
      </w:r>
    </w:p>
    <w:p w:rsidR="008279C2" w:rsidRDefault="008279C2" w:rsidP="0077461D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8279C2" w:rsidRDefault="008279C2" w:rsidP="0077461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Уважаемые родители,</w:t>
      </w:r>
    </w:p>
    <w:p w:rsidR="008279C2" w:rsidRDefault="008279C2" w:rsidP="0077461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мы предлагаем Вам  игровые задания</w:t>
      </w:r>
    </w:p>
    <w:p w:rsidR="008279C2" w:rsidRDefault="008279C2" w:rsidP="0077461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по теме недели «Транспорт»,</w:t>
      </w:r>
    </w:p>
    <w:p w:rsidR="008279C2" w:rsidRDefault="008279C2" w:rsidP="0077461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которые вы можете выполнить с детьми дома.</w:t>
      </w:r>
    </w:p>
    <w:p w:rsidR="008279C2" w:rsidRDefault="008279C2" w:rsidP="0077461D">
      <w:pPr>
        <w:tabs>
          <w:tab w:val="left" w:pos="540"/>
        </w:tabs>
        <w:spacing w:before="120" w:after="120"/>
        <w:ind w:left="106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  <w:r>
        <w:rPr>
          <w:noProof/>
          <w:lang w:eastAsia="ru-RU"/>
        </w:rPr>
        <w:pict>
          <v:shape id="Рисунок 11" o:spid="_x0000_s1027" type="#_x0000_t75" alt="img012" style="position:absolute;margin-left:-1.55pt;margin-top:1.9pt;width:259.45pt;height:183.75pt;z-index:251656192;visibility:visible" o:allowincell="f">
            <v:imagedata r:id="rId6" o:title=""/>
          </v:shape>
        </w:pict>
      </w: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Pr="0077461D" w:rsidRDefault="008279C2" w:rsidP="0077461D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 w:rsidRPr="0077461D">
        <w:rPr>
          <w:rFonts w:ascii="Times New Roman" w:hAnsi="Times New Roman"/>
          <w:b/>
          <w:sz w:val="32"/>
          <w:szCs w:val="28"/>
          <w:lang w:eastAsia="ru-RU"/>
        </w:rPr>
        <w:t>Чем можно заняться дома с ребенком:</w:t>
      </w:r>
    </w:p>
    <w:p w:rsidR="008279C2" w:rsidRDefault="008279C2" w:rsidP="0077461D">
      <w:pPr>
        <w:numPr>
          <w:ilvl w:val="0"/>
          <w:numId w:val="3"/>
        </w:numPr>
        <w:spacing w:after="0" w:line="240" w:lineRule="auto"/>
        <w:ind w:hanging="426"/>
        <w:jc w:val="both"/>
        <w:rPr>
          <w:rFonts w:ascii="Times New Roman" w:hAnsi="Times New Roman"/>
          <w:sz w:val="32"/>
          <w:szCs w:val="28"/>
          <w:lang w:eastAsia="ru-RU"/>
        </w:rPr>
      </w:pPr>
      <w:r>
        <w:rPr>
          <w:rFonts w:ascii="Times New Roman" w:hAnsi="Times New Roman"/>
          <w:sz w:val="32"/>
          <w:szCs w:val="28"/>
          <w:lang w:eastAsia="ru-RU"/>
        </w:rPr>
        <w:t>поиграть с детьми в игры с ползанием:</w:t>
      </w:r>
    </w:p>
    <w:p w:rsidR="008279C2" w:rsidRDefault="008279C2" w:rsidP="00FF3427">
      <w:pPr>
        <w:spacing w:after="0" w:line="240" w:lineRule="auto"/>
        <w:ind w:left="720"/>
        <w:jc w:val="both"/>
        <w:rPr>
          <w:rFonts w:ascii="Times New Roman" w:hAnsi="Times New Roman"/>
          <w:sz w:val="32"/>
          <w:szCs w:val="28"/>
          <w:lang w:eastAsia="ru-RU"/>
        </w:rPr>
      </w:pPr>
      <w:r w:rsidRPr="0077461D">
        <w:rPr>
          <w:rFonts w:ascii="Times New Roman" w:hAnsi="Times New Roman"/>
          <w:sz w:val="32"/>
          <w:szCs w:val="28"/>
          <w:lang w:eastAsia="ru-RU"/>
        </w:rPr>
        <w:t xml:space="preserve"> «Доползи до погремушки», «Проползти в в</w:t>
      </w:r>
      <w:r>
        <w:rPr>
          <w:rFonts w:ascii="Times New Roman" w:hAnsi="Times New Roman"/>
          <w:sz w:val="32"/>
          <w:szCs w:val="28"/>
          <w:lang w:eastAsia="ru-RU"/>
        </w:rPr>
        <w:t xml:space="preserve">оротца», «Не переползай линию!» </w:t>
      </w:r>
    </w:p>
    <w:p w:rsidR="008279C2" w:rsidRDefault="008279C2" w:rsidP="00FF3427">
      <w:pPr>
        <w:spacing w:after="0" w:line="240" w:lineRule="auto"/>
        <w:ind w:left="720"/>
        <w:jc w:val="both"/>
        <w:rPr>
          <w:rFonts w:ascii="Times New Roman" w:hAnsi="Times New Roman"/>
          <w:sz w:val="32"/>
          <w:szCs w:val="28"/>
          <w:lang w:eastAsia="ru-RU"/>
        </w:rPr>
      </w:pPr>
      <w:r>
        <w:rPr>
          <w:rFonts w:ascii="Times New Roman" w:hAnsi="Times New Roman"/>
          <w:sz w:val="32"/>
          <w:szCs w:val="28"/>
          <w:lang w:eastAsia="ru-RU"/>
        </w:rPr>
        <w:t>(</w:t>
      </w:r>
      <w:r w:rsidRPr="0077461D">
        <w:rPr>
          <w:rFonts w:ascii="Times New Roman" w:hAnsi="Times New Roman"/>
          <w:sz w:val="32"/>
          <w:szCs w:val="28"/>
          <w:lang w:eastAsia="ru-RU"/>
        </w:rPr>
        <w:t>Цель: Развивать у детей желание играть вместе с взрослыми в подви</w:t>
      </w:r>
      <w:r>
        <w:rPr>
          <w:rFonts w:ascii="Times New Roman" w:hAnsi="Times New Roman"/>
          <w:sz w:val="32"/>
          <w:szCs w:val="28"/>
          <w:lang w:eastAsia="ru-RU"/>
        </w:rPr>
        <w:t>жные игры с простым содержанием);</w:t>
      </w: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28" type="#_x0000_t75" alt="SNAPPY_BOY_STICKER_1" style="position:absolute;left:0;text-align:left;margin-left:28.15pt;margin-top:6pt;width:238.1pt;height:190.1pt;z-index:251657216;visibility:visible">
            <v:imagedata r:id="rId7" o:title=""/>
          </v:shape>
        </w:pict>
      </w: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Pr="0077461D" w:rsidRDefault="008279C2" w:rsidP="00FF3427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8279C2" w:rsidRPr="0077461D" w:rsidRDefault="008279C2" w:rsidP="0077461D">
      <w:pPr>
        <w:numPr>
          <w:ilvl w:val="0"/>
          <w:numId w:val="3"/>
        </w:numPr>
        <w:spacing w:after="0" w:line="240" w:lineRule="auto"/>
        <w:ind w:hanging="426"/>
        <w:rPr>
          <w:rFonts w:ascii="Times New Roman" w:hAnsi="Times New Roman"/>
          <w:sz w:val="32"/>
          <w:szCs w:val="28"/>
          <w:lang w:eastAsia="ru-RU"/>
        </w:rPr>
      </w:pPr>
      <w:r w:rsidRPr="0077461D">
        <w:rPr>
          <w:rFonts w:ascii="Times New Roman" w:hAnsi="Times New Roman"/>
          <w:sz w:val="32"/>
          <w:szCs w:val="28"/>
          <w:lang w:eastAsia="ru-RU"/>
        </w:rPr>
        <w:t>игры с разными машинками (уточнение цвета, размера)</w:t>
      </w:r>
      <w:r>
        <w:rPr>
          <w:rFonts w:ascii="Times New Roman" w:hAnsi="Times New Roman"/>
          <w:sz w:val="32"/>
          <w:szCs w:val="28"/>
          <w:lang w:eastAsia="ru-RU"/>
        </w:rPr>
        <w:t>;</w:t>
      </w:r>
    </w:p>
    <w:p w:rsidR="008279C2" w:rsidRPr="0077461D" w:rsidRDefault="008279C2" w:rsidP="0077461D">
      <w:pPr>
        <w:numPr>
          <w:ilvl w:val="0"/>
          <w:numId w:val="3"/>
        </w:numPr>
        <w:spacing w:after="0" w:line="240" w:lineRule="auto"/>
        <w:ind w:hanging="426"/>
        <w:rPr>
          <w:rFonts w:ascii="Times New Roman" w:hAnsi="Times New Roman"/>
          <w:sz w:val="32"/>
          <w:szCs w:val="28"/>
          <w:lang w:eastAsia="ru-RU"/>
        </w:rPr>
      </w:pPr>
      <w:r w:rsidRPr="0077461D">
        <w:rPr>
          <w:rFonts w:ascii="Times New Roman" w:hAnsi="Times New Roman"/>
          <w:sz w:val="32"/>
          <w:szCs w:val="28"/>
          <w:lang w:eastAsia="ru-RU"/>
        </w:rPr>
        <w:t>в ходе прогулок по улице наблюдение за транспортом (машины, автобусы)</w:t>
      </w:r>
      <w:r>
        <w:rPr>
          <w:rFonts w:ascii="Times New Roman" w:hAnsi="Times New Roman"/>
          <w:sz w:val="32"/>
          <w:szCs w:val="28"/>
          <w:lang w:eastAsia="ru-RU"/>
        </w:rPr>
        <w:t>;</w:t>
      </w:r>
    </w:p>
    <w:p w:rsidR="008279C2" w:rsidRPr="0077461D" w:rsidRDefault="008279C2" w:rsidP="0077461D">
      <w:pPr>
        <w:numPr>
          <w:ilvl w:val="0"/>
          <w:numId w:val="3"/>
        </w:numPr>
        <w:spacing w:after="0" w:line="240" w:lineRule="auto"/>
        <w:ind w:hanging="426"/>
        <w:rPr>
          <w:rFonts w:ascii="Times New Roman" w:hAnsi="Times New Roman"/>
          <w:sz w:val="32"/>
          <w:szCs w:val="28"/>
          <w:lang w:eastAsia="ru-RU"/>
        </w:rPr>
      </w:pPr>
      <w:r w:rsidRPr="0077461D">
        <w:rPr>
          <w:rFonts w:ascii="Times New Roman" w:hAnsi="Times New Roman"/>
          <w:sz w:val="32"/>
          <w:szCs w:val="28"/>
          <w:lang w:eastAsia="ru-RU"/>
        </w:rPr>
        <w:t>чтение художественной литературы А. Барто «</w:t>
      </w:r>
      <w:r>
        <w:rPr>
          <w:rFonts w:ascii="Times New Roman" w:hAnsi="Times New Roman"/>
          <w:sz w:val="32"/>
          <w:szCs w:val="28"/>
          <w:lang w:eastAsia="ru-RU"/>
        </w:rPr>
        <w:t xml:space="preserve">Игрушки» («Грузовик», «Самолет», </w:t>
      </w:r>
      <w:r w:rsidRPr="0077461D">
        <w:rPr>
          <w:rFonts w:ascii="Times New Roman" w:hAnsi="Times New Roman"/>
          <w:sz w:val="32"/>
          <w:szCs w:val="28"/>
          <w:lang w:eastAsia="ru-RU"/>
        </w:rPr>
        <w:t>«Кораблик»)</w:t>
      </w:r>
      <w:r>
        <w:rPr>
          <w:rFonts w:ascii="Times New Roman" w:hAnsi="Times New Roman"/>
          <w:sz w:val="32"/>
          <w:szCs w:val="28"/>
          <w:lang w:eastAsia="ru-RU"/>
        </w:rPr>
        <w:t>;</w:t>
      </w:r>
    </w:p>
    <w:p w:rsidR="008279C2" w:rsidRPr="0077461D" w:rsidRDefault="008279C2" w:rsidP="0077461D">
      <w:pPr>
        <w:numPr>
          <w:ilvl w:val="0"/>
          <w:numId w:val="3"/>
        </w:numPr>
        <w:spacing w:after="0" w:line="240" w:lineRule="auto"/>
        <w:ind w:hanging="426"/>
        <w:rPr>
          <w:rFonts w:ascii="Times New Roman" w:hAnsi="Times New Roman"/>
          <w:sz w:val="32"/>
          <w:szCs w:val="28"/>
          <w:lang w:eastAsia="ru-RU"/>
        </w:rPr>
      </w:pPr>
      <w:r w:rsidRPr="0077461D">
        <w:rPr>
          <w:rFonts w:ascii="Times New Roman" w:hAnsi="Times New Roman"/>
          <w:sz w:val="32"/>
          <w:szCs w:val="28"/>
          <w:lang w:eastAsia="ru-RU"/>
        </w:rPr>
        <w:t>закреплять название транспорта,  правила: не выходить на дорогу, не убегать от родителей</w:t>
      </w:r>
      <w:r>
        <w:rPr>
          <w:rFonts w:ascii="Times New Roman" w:hAnsi="Times New Roman"/>
          <w:sz w:val="32"/>
          <w:szCs w:val="28"/>
          <w:lang w:eastAsia="ru-RU"/>
        </w:rPr>
        <w:t>;</w:t>
      </w:r>
    </w:p>
    <w:p w:rsidR="008279C2" w:rsidRPr="0077461D" w:rsidRDefault="008279C2" w:rsidP="00FF3427">
      <w:pPr>
        <w:numPr>
          <w:ilvl w:val="0"/>
          <w:numId w:val="3"/>
        </w:numPr>
        <w:spacing w:after="0" w:line="240" w:lineRule="auto"/>
        <w:ind w:hanging="426"/>
        <w:rPr>
          <w:rFonts w:ascii="Times New Roman" w:hAnsi="Times New Roman"/>
          <w:sz w:val="32"/>
          <w:szCs w:val="28"/>
          <w:lang w:eastAsia="ru-RU"/>
        </w:rPr>
      </w:pPr>
      <w:r w:rsidRPr="0077461D">
        <w:rPr>
          <w:rFonts w:ascii="Times New Roman" w:hAnsi="Times New Roman"/>
          <w:sz w:val="32"/>
          <w:szCs w:val="28"/>
          <w:lang w:eastAsia="ru-RU"/>
        </w:rPr>
        <w:t>понаблюдать за самолетом в небе.</w:t>
      </w:r>
    </w:p>
    <w:p w:rsidR="008279C2" w:rsidRDefault="008279C2" w:rsidP="0077461D">
      <w:pPr>
        <w:rPr>
          <w:sz w:val="24"/>
        </w:rPr>
      </w:pPr>
      <w:r>
        <w:rPr>
          <w:noProof/>
          <w:lang w:eastAsia="ru-RU"/>
        </w:rPr>
        <w:pict>
          <v:shape id="Рисунок 14" o:spid="_x0000_s1029" type="#_x0000_t75" alt="Изображение 154" style="position:absolute;margin-left:31.4pt;margin-top:4.9pt;width:208.9pt;height:234pt;z-index:251659264;visibility:visible">
            <v:imagedata r:id="rId8" o:title=""/>
          </v:shape>
        </w:pict>
      </w: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77461D">
      <w:pPr>
        <w:rPr>
          <w:sz w:val="24"/>
        </w:rPr>
      </w:pPr>
    </w:p>
    <w:p w:rsidR="008279C2" w:rsidRDefault="008279C2" w:rsidP="00FF3427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</w:p>
    <w:sectPr w:rsidR="008279C2" w:rsidSect="001A6EB6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52E75"/>
    <w:multiLevelType w:val="hybridMultilevel"/>
    <w:tmpl w:val="D2F82014"/>
    <w:lvl w:ilvl="0" w:tplc="3C04DF2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C8D1C3F"/>
    <w:multiLevelType w:val="hybridMultilevel"/>
    <w:tmpl w:val="A97ED342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62E09"/>
    <w:multiLevelType w:val="hybridMultilevel"/>
    <w:tmpl w:val="B7BA0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1C21CB"/>
    <w:multiLevelType w:val="hybridMultilevel"/>
    <w:tmpl w:val="2F4E10C4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E0A"/>
    <w:rsid w:val="001A6EB6"/>
    <w:rsid w:val="002361F8"/>
    <w:rsid w:val="00250D82"/>
    <w:rsid w:val="00290A45"/>
    <w:rsid w:val="003A1E0A"/>
    <w:rsid w:val="003E5727"/>
    <w:rsid w:val="007456BF"/>
    <w:rsid w:val="00765D79"/>
    <w:rsid w:val="0077461D"/>
    <w:rsid w:val="007D154D"/>
    <w:rsid w:val="007E53C5"/>
    <w:rsid w:val="008279C2"/>
    <w:rsid w:val="008A1F38"/>
    <w:rsid w:val="008E0D0E"/>
    <w:rsid w:val="00914A14"/>
    <w:rsid w:val="00C80BE5"/>
    <w:rsid w:val="00DE7FEB"/>
    <w:rsid w:val="00F57B67"/>
    <w:rsid w:val="00F77360"/>
    <w:rsid w:val="00FF3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B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6E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11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2</Pages>
  <Words>294</Words>
  <Characters>1682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7</cp:revision>
  <cp:lastPrinted>2017-11-08T09:03:00Z</cp:lastPrinted>
  <dcterms:created xsi:type="dcterms:W3CDTF">2017-10-16T17:20:00Z</dcterms:created>
  <dcterms:modified xsi:type="dcterms:W3CDTF">2020-11-02T10:40:00Z</dcterms:modified>
</cp:coreProperties>
</file>