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DE2" w:rsidRDefault="00A84DE2" w:rsidP="00185054">
      <w:pPr>
        <w:jc w:val="center"/>
        <w:rPr>
          <w:rFonts w:ascii="Times New Roman" w:hAnsi="Times New Roman"/>
          <w:b/>
          <w:i/>
          <w:iCs/>
          <w:spacing w:val="15"/>
          <w:sz w:val="32"/>
          <w:szCs w:val="32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alt="https://ds02.infourok.ru/uploads/ex/089e/0001dd5d-de9ac92a/hello_html_m36507c7b.jpg" style="position:absolute;left:0;text-align:left;margin-left:-25.9pt;margin-top:-23.65pt;width:835.4pt;height:595.45pt;z-index:-251654144;visibility:visible">
            <v:imagedata r:id="rId5" o:title=""/>
          </v:shape>
        </w:pict>
      </w:r>
      <w:r>
        <w:rPr>
          <w:rFonts w:ascii="Times New Roman" w:hAnsi="Times New Roman"/>
          <w:b/>
          <w:i/>
          <w:iCs/>
          <w:spacing w:val="15"/>
          <w:sz w:val="32"/>
          <w:szCs w:val="32"/>
        </w:rPr>
        <w:t>Выучите вместе с детьми:</w:t>
      </w:r>
    </w:p>
    <w:p w:rsidR="00A84DE2" w:rsidRDefault="00A84DE2" w:rsidP="00185054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84DE2" w:rsidRDefault="00A84DE2" w:rsidP="00185054">
      <w:pPr>
        <w:jc w:val="center"/>
        <w:rPr>
          <w:rFonts w:ascii="Times New Roman" w:hAnsi="Times New Roman"/>
          <w:b/>
          <w:sz w:val="28"/>
          <w:szCs w:val="28"/>
        </w:rPr>
      </w:pPr>
      <w:r w:rsidRPr="00A674B8">
        <w:rPr>
          <w:rFonts w:ascii="Times New Roman" w:hAnsi="Times New Roman"/>
          <w:b/>
          <w:sz w:val="28"/>
          <w:szCs w:val="28"/>
        </w:rPr>
        <w:t>«Едет дедушка Егор»</w:t>
      </w:r>
    </w:p>
    <w:p w:rsidR="00A84DE2" w:rsidRPr="00A674B8" w:rsidRDefault="00A84DE2" w:rsidP="00A674B8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:rsidR="00A84DE2" w:rsidRPr="00A13B2F" w:rsidRDefault="00A84DE2" w:rsidP="00A13B2F">
      <w:pPr>
        <w:jc w:val="center"/>
        <w:rPr>
          <w:rFonts w:ascii="Times New Roman" w:hAnsi="Times New Roman"/>
          <w:b/>
          <w:sz w:val="32"/>
          <w:szCs w:val="32"/>
        </w:rPr>
      </w:pPr>
      <w:r w:rsidRPr="00A13B2F">
        <w:rPr>
          <w:rFonts w:ascii="Times New Roman" w:hAnsi="Times New Roman"/>
          <w:b/>
          <w:sz w:val="32"/>
          <w:szCs w:val="32"/>
        </w:rPr>
        <w:t>Из-за леса, из-за гор</w:t>
      </w:r>
    </w:p>
    <w:p w:rsidR="00A84DE2" w:rsidRPr="00A13B2F" w:rsidRDefault="00A84DE2" w:rsidP="00A13B2F">
      <w:pPr>
        <w:jc w:val="center"/>
        <w:rPr>
          <w:rFonts w:ascii="Times New Roman" w:hAnsi="Times New Roman"/>
          <w:b/>
          <w:sz w:val="32"/>
          <w:szCs w:val="32"/>
        </w:rPr>
      </w:pPr>
      <w:r w:rsidRPr="00A13B2F">
        <w:rPr>
          <w:rFonts w:ascii="Times New Roman" w:hAnsi="Times New Roman"/>
          <w:b/>
          <w:sz w:val="32"/>
          <w:szCs w:val="32"/>
        </w:rPr>
        <w:t>Едет дедушка Егор:</w:t>
      </w:r>
      <w:r w:rsidRPr="00A13B2F">
        <w:rPr>
          <w:rFonts w:ascii="Times New Roman" w:hAnsi="Times New Roman"/>
          <w:b/>
          <w:sz w:val="32"/>
          <w:szCs w:val="32"/>
        </w:rPr>
        <w:br/>
        <w:t>Сам на лошадке,</w:t>
      </w:r>
      <w:r w:rsidRPr="00A13B2F">
        <w:rPr>
          <w:rFonts w:ascii="Times New Roman" w:hAnsi="Times New Roman"/>
          <w:b/>
          <w:sz w:val="32"/>
          <w:szCs w:val="32"/>
        </w:rPr>
        <w:br/>
        <w:t>Жена на коровке,</w:t>
      </w:r>
      <w:r w:rsidRPr="00A13B2F">
        <w:rPr>
          <w:rFonts w:ascii="Times New Roman" w:hAnsi="Times New Roman"/>
          <w:b/>
          <w:sz w:val="32"/>
          <w:szCs w:val="32"/>
        </w:rPr>
        <w:br/>
        <w:t>Дети на телятках,</w:t>
      </w:r>
      <w:r w:rsidRPr="00A13B2F">
        <w:rPr>
          <w:rFonts w:ascii="Times New Roman" w:hAnsi="Times New Roman"/>
          <w:b/>
          <w:sz w:val="32"/>
          <w:szCs w:val="32"/>
        </w:rPr>
        <w:br/>
        <w:t>Внуки на козлятках.</w:t>
      </w:r>
    </w:p>
    <w:p w:rsidR="00A84DE2" w:rsidRPr="00CF2CF1" w:rsidRDefault="00A84DE2" w:rsidP="00185054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Русская народная потешка</w:t>
      </w:r>
    </w:p>
    <w:p w:rsidR="00A84DE2" w:rsidRDefault="00A84DE2" w:rsidP="00185054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ect id="AutoShape 1" o:spid="_x0000_s1027" alt="http://www.maam.ru/illustrations/73/small/item_1430.jpg" style="position:absolute;margin-left:0;margin-top:0;width:23.65pt;height:23.65pt;z-index:251653120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" filled="f" stroked="f">
            <o:lock v:ext="edit" aspectratio="t"/>
            <w10:anchorlock/>
          </v:rect>
        </w:pict>
      </w:r>
    </w:p>
    <w:p w:rsidR="00A84DE2" w:rsidRDefault="00A84DE2" w:rsidP="00185054">
      <w:pPr>
        <w:rPr>
          <w:rFonts w:ascii="Times New Roman" w:hAnsi="Times New Roman"/>
          <w:sz w:val="28"/>
          <w:szCs w:val="28"/>
        </w:rPr>
      </w:pPr>
    </w:p>
    <w:p w:rsidR="00A84DE2" w:rsidRDefault="00A84DE2" w:rsidP="00185054">
      <w:pPr>
        <w:rPr>
          <w:rFonts w:ascii="Times New Roman" w:hAnsi="Times New Roman"/>
          <w:sz w:val="28"/>
          <w:szCs w:val="28"/>
        </w:rPr>
      </w:pPr>
    </w:p>
    <w:p w:rsidR="00A84DE2" w:rsidRDefault="00A84DE2" w:rsidP="00185054">
      <w:pPr>
        <w:rPr>
          <w:rFonts w:ascii="Times New Roman" w:hAnsi="Times New Roman"/>
          <w:sz w:val="28"/>
          <w:szCs w:val="28"/>
        </w:rPr>
      </w:pPr>
    </w:p>
    <w:p w:rsidR="00A84DE2" w:rsidRDefault="00A84DE2" w:rsidP="00185054">
      <w:pPr>
        <w:rPr>
          <w:rFonts w:ascii="Times New Roman" w:hAnsi="Times New Roman"/>
          <w:sz w:val="28"/>
          <w:szCs w:val="28"/>
        </w:rPr>
      </w:pPr>
    </w:p>
    <w:p w:rsidR="00A84DE2" w:rsidRDefault="00A84DE2" w:rsidP="00185054">
      <w:pPr>
        <w:rPr>
          <w:rFonts w:ascii="Times New Roman" w:hAnsi="Times New Roman"/>
          <w:sz w:val="28"/>
          <w:szCs w:val="28"/>
        </w:rPr>
      </w:pPr>
    </w:p>
    <w:p w:rsidR="00A84DE2" w:rsidRDefault="00A84DE2" w:rsidP="00185054">
      <w:pPr>
        <w:rPr>
          <w:rFonts w:ascii="Times New Roman" w:hAnsi="Times New Roman"/>
          <w:sz w:val="28"/>
          <w:szCs w:val="28"/>
        </w:rPr>
      </w:pPr>
    </w:p>
    <w:p w:rsidR="00A84DE2" w:rsidRDefault="00A84DE2" w:rsidP="00185054">
      <w:pPr>
        <w:rPr>
          <w:rFonts w:ascii="Times New Roman" w:hAnsi="Times New Roman"/>
          <w:sz w:val="28"/>
          <w:szCs w:val="28"/>
        </w:rPr>
      </w:pPr>
    </w:p>
    <w:p w:rsidR="00A84DE2" w:rsidRDefault="00A84DE2" w:rsidP="00185054">
      <w:pPr>
        <w:rPr>
          <w:rFonts w:ascii="Times New Roman" w:hAnsi="Times New Roman"/>
          <w:sz w:val="28"/>
          <w:szCs w:val="28"/>
        </w:rPr>
      </w:pPr>
    </w:p>
    <w:p w:rsidR="00A84DE2" w:rsidRDefault="00A84DE2" w:rsidP="0018505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Работаем в соответствии с законодательством вместе:</w:t>
      </w:r>
    </w:p>
    <w:p w:rsidR="00A84DE2" w:rsidRDefault="00A84DE2" w:rsidP="00185054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«В соответствии со статьей 63 «Семейного Кодекса Российской Федерации» статьей 44 Федерального закона «Об образовании в Российской Федерации» Родитель несет ответственность за воспитание и развитие своих детей, обязан заботиться о здоровье, физическом, психологическом, духовном и нравственном развитии своих детей».</w:t>
      </w:r>
    </w:p>
    <w:p w:rsidR="00A84DE2" w:rsidRDefault="00A84DE2" w:rsidP="00185054">
      <w:pPr>
        <w:spacing w:line="240" w:lineRule="auto"/>
        <w:jc w:val="center"/>
        <w:rPr>
          <w:rFonts w:ascii="Times New Roman" w:hAnsi="Times New Roman"/>
          <w:b/>
          <w:i/>
          <w:sz w:val="24"/>
          <w:szCs w:val="28"/>
        </w:rPr>
      </w:pPr>
      <w:r>
        <w:rPr>
          <w:rFonts w:ascii="Times New Roman" w:hAnsi="Times New Roman"/>
          <w:szCs w:val="28"/>
        </w:rPr>
        <w:t>Договор «Об образовании» между МБДОУ№27 и родителями</w:t>
      </w:r>
    </w:p>
    <w:p w:rsidR="00A84DE2" w:rsidRDefault="00A84DE2" w:rsidP="00185054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«Родители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ребенка».</w:t>
      </w:r>
    </w:p>
    <w:p w:rsidR="00A84DE2" w:rsidRDefault="00A84DE2" w:rsidP="00185054">
      <w:pPr>
        <w:spacing w:line="240" w:lineRule="auto"/>
        <w:jc w:val="righ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П.1, Статья 44 Федерального закона «Об образовании в Российской Федерации"</w:t>
      </w:r>
    </w:p>
    <w:p w:rsidR="00A84DE2" w:rsidRDefault="00A84DE2" w:rsidP="00185054">
      <w:pPr>
        <w:rPr>
          <w:rFonts w:ascii="Times New Roman" w:hAnsi="Times New Roman"/>
          <w:sz w:val="20"/>
          <w:szCs w:val="20"/>
        </w:rPr>
      </w:pPr>
    </w:p>
    <w:p w:rsidR="00A84DE2" w:rsidRPr="001A6EB6" w:rsidRDefault="00A84DE2" w:rsidP="00185054">
      <w:pPr>
        <w:jc w:val="center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b/>
          <w:sz w:val="28"/>
          <w:szCs w:val="20"/>
        </w:rPr>
        <w:t>Плодотворного сотрудничества!</w:t>
      </w:r>
    </w:p>
    <w:p w:rsidR="00A84DE2" w:rsidRDefault="00A84DE2" w:rsidP="0018505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A84DE2" w:rsidRDefault="00A84DE2" w:rsidP="0018505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МУНИЦИПАЛЬНОЕ БЮДЖЕТНОЕ ДОШКОЛЬНОЕ ОБРАЗОВАТЕЛЬНОЕ УЧРЕЖДЕНИЕ</w:t>
      </w:r>
    </w:p>
    <w:p w:rsidR="00A84DE2" w:rsidRDefault="00A84DE2" w:rsidP="00185054">
      <w:pPr>
        <w:spacing w:after="0" w:line="240" w:lineRule="auto"/>
        <w:jc w:val="center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«Детский сад общеразвивающего вида №27»</w:t>
      </w:r>
    </w:p>
    <w:p w:rsidR="00A84DE2" w:rsidRDefault="00A84DE2" w:rsidP="0018505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84DE2" w:rsidRPr="001055DA" w:rsidRDefault="00A84DE2" w:rsidP="0018505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84DE2" w:rsidRPr="001055DA" w:rsidRDefault="00A84DE2" w:rsidP="0018505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84DE2" w:rsidRPr="001055DA" w:rsidRDefault="00A84DE2" w:rsidP="0018505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84DE2" w:rsidRPr="001055DA" w:rsidRDefault="00A84DE2" w:rsidP="0018505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84DE2" w:rsidRPr="001055DA" w:rsidRDefault="00A84DE2" w:rsidP="0018505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84DE2" w:rsidRPr="001055DA" w:rsidRDefault="00A84DE2" w:rsidP="0018505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84DE2" w:rsidRPr="001055DA" w:rsidRDefault="00A84DE2" w:rsidP="0018505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84DE2" w:rsidRDefault="00A84DE2" w:rsidP="0018505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13B2F"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b/>
          <w:sz w:val="28"/>
          <w:szCs w:val="28"/>
        </w:rPr>
        <w:t>ПАМЯТКА ДЛЯ РОДИТЕЛЕЙ</w:t>
      </w:r>
    </w:p>
    <w:p w:rsidR="00A84DE2" w:rsidRDefault="00A84DE2" w:rsidP="00185054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A13B2F">
        <w:rPr>
          <w:rFonts w:ascii="Times New Roman" w:hAnsi="Times New Roman"/>
          <w:b/>
          <w:i/>
          <w:sz w:val="28"/>
          <w:szCs w:val="28"/>
        </w:rPr>
        <w:t xml:space="preserve">   </w:t>
      </w:r>
      <w:r>
        <w:rPr>
          <w:rFonts w:ascii="Times New Roman" w:hAnsi="Times New Roman"/>
          <w:b/>
          <w:i/>
          <w:sz w:val="28"/>
          <w:szCs w:val="28"/>
        </w:rPr>
        <w:t>по образовательной теме недели</w:t>
      </w:r>
    </w:p>
    <w:p w:rsidR="00A84DE2" w:rsidRDefault="00A84DE2" w:rsidP="00185054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«Город мастеров»</w:t>
      </w:r>
    </w:p>
    <w:p w:rsidR="00A84DE2" w:rsidRDefault="00A84DE2" w:rsidP="0018505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Рисунок 5" o:spid="_x0000_s1028" type="#_x0000_t75" style="position:absolute;margin-left:289pt;margin-top:137.8pt;width:234pt;height:317.5pt;z-index:251655168;visibility:visible" o:allowincell="f">
            <v:imagedata r:id="rId6" o:title=""/>
          </v:shape>
        </w:pict>
      </w:r>
      <w:r>
        <w:rPr>
          <w:noProof/>
          <w:lang w:eastAsia="ru-RU"/>
        </w:rPr>
        <w:pict>
          <v:shape id="Рисунок 9" o:spid="_x0000_s1029" type="#_x0000_t75" style="position:absolute;margin-left:289pt;margin-top:137.8pt;width:234pt;height:317.5pt;z-index:251654144;visibility:visible" o:allowincell="f">
            <v:imagedata r:id="rId6" o:title=""/>
          </v:shape>
        </w:pict>
      </w:r>
    </w:p>
    <w:p w:rsidR="00A84DE2" w:rsidRDefault="00A84DE2" w:rsidP="00185054">
      <w:pPr>
        <w:rPr>
          <w:rFonts w:ascii="Times New Roman" w:hAnsi="Times New Roman"/>
          <w:b/>
          <w:i/>
          <w:sz w:val="28"/>
          <w:szCs w:val="24"/>
          <w:lang w:eastAsia="ru-RU"/>
        </w:rPr>
      </w:pPr>
      <w:r>
        <w:rPr>
          <w:rFonts w:ascii="Times New Roman" w:hAnsi="Times New Roman"/>
          <w:b/>
          <w:i/>
          <w:sz w:val="28"/>
          <w:szCs w:val="24"/>
          <w:lang w:eastAsia="ru-RU"/>
        </w:rPr>
        <w:t>Составили:</w:t>
      </w:r>
    </w:p>
    <w:p w:rsidR="00A84DE2" w:rsidRDefault="00A84DE2" w:rsidP="00185054">
      <w:pPr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>
        <w:rPr>
          <w:rFonts w:ascii="Times New Roman" w:hAnsi="Times New Roman"/>
          <w:b/>
          <w:i/>
          <w:sz w:val="28"/>
          <w:szCs w:val="24"/>
          <w:lang w:eastAsia="ru-RU"/>
        </w:rPr>
        <w:t>Карымова Ирина Равилевна,</w:t>
      </w:r>
    </w:p>
    <w:p w:rsidR="00A84DE2" w:rsidRDefault="00A84DE2" w:rsidP="00185054">
      <w:pPr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>
        <w:rPr>
          <w:rFonts w:ascii="Times New Roman" w:hAnsi="Times New Roman"/>
          <w:b/>
          <w:i/>
          <w:sz w:val="28"/>
          <w:szCs w:val="24"/>
          <w:lang w:eastAsia="ru-RU"/>
        </w:rPr>
        <w:t>Мочалина Галина Павловна,</w:t>
      </w:r>
    </w:p>
    <w:p w:rsidR="00A84DE2" w:rsidRDefault="00A84DE2" w:rsidP="00185054">
      <w:pPr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>
        <w:rPr>
          <w:rFonts w:ascii="Times New Roman" w:hAnsi="Times New Roman"/>
          <w:b/>
          <w:i/>
          <w:sz w:val="28"/>
          <w:szCs w:val="24"/>
          <w:lang w:eastAsia="ru-RU"/>
        </w:rPr>
        <w:t>воспитатели группы №1</w:t>
      </w:r>
    </w:p>
    <w:p w:rsidR="00A84DE2" w:rsidRDefault="00A84DE2" w:rsidP="00185054">
      <w:pPr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>
        <w:rPr>
          <w:rFonts w:ascii="Times New Roman" w:hAnsi="Times New Roman"/>
          <w:b/>
          <w:i/>
          <w:sz w:val="28"/>
          <w:szCs w:val="24"/>
          <w:lang w:eastAsia="ru-RU"/>
        </w:rPr>
        <w:t>2-3 года</w:t>
      </w:r>
    </w:p>
    <w:p w:rsidR="00A84DE2" w:rsidRDefault="00A84DE2" w:rsidP="0018505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ДЕКАБРЬ</w:t>
      </w:r>
    </w:p>
    <w:p w:rsidR="00A84DE2" w:rsidRDefault="00A84DE2" w:rsidP="00185054">
      <w:pPr>
        <w:tabs>
          <w:tab w:val="left" w:pos="540"/>
        </w:tabs>
        <w:spacing w:after="0" w:line="240" w:lineRule="auto"/>
        <w:ind w:left="1068"/>
        <w:jc w:val="center"/>
        <w:rPr>
          <w:rFonts w:ascii="Times New Roman" w:hAnsi="Times New Roman"/>
          <w:sz w:val="40"/>
          <w:szCs w:val="40"/>
          <w:lang w:eastAsia="ru-RU"/>
        </w:rPr>
      </w:pPr>
      <w:r>
        <w:rPr>
          <w:noProof/>
          <w:lang w:eastAsia="ru-RU"/>
        </w:rPr>
        <w:pict>
          <v:shape id="_x0000_s1030" type="#_x0000_t75" alt="http://www.clipartbest.com/cliparts/7ca/pEj/7capEjbAi.jpg" style="position:absolute;left:0;text-align:left;margin-left:-25pt;margin-top:-24.6pt;width:846.6pt;height:598.35pt;z-index:-251655168;visibility:visible">
            <v:imagedata r:id="rId7" o:title=""/>
          </v:shape>
        </w:pict>
      </w:r>
    </w:p>
    <w:p w:rsidR="00A84DE2" w:rsidRDefault="00A84DE2" w:rsidP="00185054">
      <w:pPr>
        <w:tabs>
          <w:tab w:val="left" w:pos="540"/>
        </w:tabs>
        <w:spacing w:before="120" w:after="120"/>
        <w:jc w:val="center"/>
        <w:rPr>
          <w:rFonts w:ascii="Times New Roman" w:hAnsi="Times New Roman"/>
          <w:sz w:val="40"/>
          <w:szCs w:val="40"/>
          <w:lang w:eastAsia="ru-RU"/>
        </w:rPr>
      </w:pPr>
      <w:r>
        <w:rPr>
          <w:rFonts w:ascii="Times New Roman" w:hAnsi="Times New Roman"/>
          <w:sz w:val="40"/>
          <w:szCs w:val="40"/>
          <w:lang w:eastAsia="ru-RU"/>
        </w:rPr>
        <w:t>Уважаемые родители,</w:t>
      </w:r>
    </w:p>
    <w:p w:rsidR="00A84DE2" w:rsidRDefault="00A84DE2" w:rsidP="00185054">
      <w:pPr>
        <w:tabs>
          <w:tab w:val="left" w:pos="540"/>
        </w:tabs>
        <w:spacing w:before="120" w:after="120"/>
        <w:jc w:val="center"/>
        <w:rPr>
          <w:rFonts w:ascii="Times New Roman" w:hAnsi="Times New Roman"/>
          <w:sz w:val="40"/>
          <w:szCs w:val="40"/>
          <w:lang w:eastAsia="ru-RU"/>
        </w:rPr>
      </w:pPr>
      <w:r>
        <w:rPr>
          <w:rFonts w:ascii="Times New Roman" w:hAnsi="Times New Roman"/>
          <w:sz w:val="40"/>
          <w:szCs w:val="40"/>
          <w:lang w:eastAsia="ru-RU"/>
        </w:rPr>
        <w:t>мы предлагаем Вам  игровые задания</w:t>
      </w:r>
    </w:p>
    <w:p w:rsidR="00A84DE2" w:rsidRDefault="00A84DE2" w:rsidP="00185054">
      <w:pPr>
        <w:tabs>
          <w:tab w:val="left" w:pos="540"/>
        </w:tabs>
        <w:spacing w:before="120" w:after="120"/>
        <w:jc w:val="center"/>
        <w:rPr>
          <w:rFonts w:ascii="Times New Roman" w:hAnsi="Times New Roman"/>
          <w:sz w:val="40"/>
          <w:szCs w:val="40"/>
          <w:lang w:eastAsia="ru-RU"/>
        </w:rPr>
      </w:pPr>
      <w:r>
        <w:rPr>
          <w:rFonts w:ascii="Times New Roman" w:hAnsi="Times New Roman"/>
          <w:sz w:val="40"/>
          <w:szCs w:val="40"/>
          <w:lang w:eastAsia="ru-RU"/>
        </w:rPr>
        <w:t>по теме недели</w:t>
      </w:r>
    </w:p>
    <w:p w:rsidR="00A84DE2" w:rsidRDefault="00A84DE2" w:rsidP="00185054">
      <w:pPr>
        <w:tabs>
          <w:tab w:val="left" w:pos="540"/>
        </w:tabs>
        <w:spacing w:before="120" w:after="120"/>
        <w:jc w:val="center"/>
        <w:rPr>
          <w:rFonts w:ascii="Times New Roman" w:hAnsi="Times New Roman"/>
          <w:sz w:val="40"/>
          <w:szCs w:val="40"/>
          <w:lang w:eastAsia="ru-RU"/>
        </w:rPr>
      </w:pPr>
      <w:r>
        <w:rPr>
          <w:rFonts w:ascii="Times New Roman" w:hAnsi="Times New Roman"/>
          <w:sz w:val="40"/>
          <w:szCs w:val="40"/>
          <w:lang w:eastAsia="ru-RU"/>
        </w:rPr>
        <w:t>«Город мастеров</w:t>
      </w:r>
      <w:r w:rsidRPr="001D6A5E">
        <w:rPr>
          <w:rFonts w:ascii="Times New Roman" w:hAnsi="Times New Roman"/>
          <w:sz w:val="40"/>
          <w:szCs w:val="40"/>
        </w:rPr>
        <w:t>!</w:t>
      </w:r>
      <w:r>
        <w:rPr>
          <w:rFonts w:ascii="Times New Roman" w:hAnsi="Times New Roman"/>
          <w:sz w:val="40"/>
          <w:szCs w:val="40"/>
          <w:lang w:eastAsia="ru-RU"/>
        </w:rPr>
        <w:t>»,</w:t>
      </w:r>
    </w:p>
    <w:p w:rsidR="00A84DE2" w:rsidRPr="00185054" w:rsidRDefault="00A84DE2" w:rsidP="00185054">
      <w:pPr>
        <w:jc w:val="center"/>
        <w:rPr>
          <w:b/>
        </w:rPr>
      </w:pPr>
      <w:r>
        <w:rPr>
          <w:rFonts w:ascii="Times New Roman" w:hAnsi="Times New Roman"/>
          <w:sz w:val="40"/>
          <w:szCs w:val="40"/>
          <w:lang w:eastAsia="ru-RU"/>
        </w:rPr>
        <w:t xml:space="preserve">которые вы можете выполнить </w:t>
      </w:r>
      <w:r w:rsidRPr="00185054">
        <w:rPr>
          <w:rFonts w:ascii="Times New Roman" w:hAnsi="Times New Roman"/>
          <w:sz w:val="40"/>
          <w:szCs w:val="40"/>
          <w:lang w:eastAsia="ru-RU"/>
        </w:rPr>
        <w:t>с детьми дома.</w:t>
      </w:r>
    </w:p>
    <w:p w:rsidR="00A84DE2" w:rsidRPr="00185054" w:rsidRDefault="00A84DE2" w:rsidP="001D6A5E">
      <w:pPr>
        <w:rPr>
          <w:b/>
        </w:rPr>
      </w:pPr>
    </w:p>
    <w:p w:rsidR="00A84DE2" w:rsidRPr="00185054" w:rsidRDefault="00A84DE2" w:rsidP="001D6A5E">
      <w:pPr>
        <w:rPr>
          <w:b/>
        </w:rPr>
      </w:pPr>
      <w:r>
        <w:rPr>
          <w:noProof/>
          <w:lang w:eastAsia="ru-RU"/>
        </w:rPr>
        <w:pict>
          <v:shape id="Рисунок 1" o:spid="_x0000_s1031" type="#_x0000_t75" alt="0005-006-KHokhlomskaja-rospis" style="position:absolute;margin-left:4.65pt;margin-top:.05pt;width:217.15pt;height:189pt;z-index:251656192;visibility:visible">
            <v:imagedata r:id="rId8" o:title=""/>
          </v:shape>
        </w:pict>
      </w:r>
    </w:p>
    <w:p w:rsidR="00A84DE2" w:rsidRPr="00185054" w:rsidRDefault="00A84DE2" w:rsidP="001D6A5E">
      <w:pPr>
        <w:rPr>
          <w:b/>
        </w:rPr>
      </w:pPr>
    </w:p>
    <w:p w:rsidR="00A84DE2" w:rsidRDefault="00A84DE2" w:rsidP="001D6A5E"/>
    <w:p w:rsidR="00A84DE2" w:rsidRDefault="00A84DE2" w:rsidP="001D6A5E"/>
    <w:p w:rsidR="00A84DE2" w:rsidRDefault="00A84DE2" w:rsidP="001D6A5E"/>
    <w:p w:rsidR="00A84DE2" w:rsidRDefault="00A84DE2" w:rsidP="00185054">
      <w:pPr>
        <w:spacing w:after="0" w:line="240" w:lineRule="auto"/>
        <w:ind w:left="-426"/>
        <w:jc w:val="center"/>
        <w:rPr>
          <w:rFonts w:ascii="Times New Roman" w:hAnsi="Times New Roman"/>
          <w:b/>
          <w:spacing w:val="-6"/>
          <w:sz w:val="40"/>
          <w:szCs w:val="40"/>
          <w:lang w:eastAsia="ru-RU"/>
        </w:rPr>
      </w:pPr>
    </w:p>
    <w:p w:rsidR="00A84DE2" w:rsidRDefault="00A84DE2" w:rsidP="00185054">
      <w:pPr>
        <w:spacing w:after="0" w:line="240" w:lineRule="auto"/>
        <w:ind w:left="-426"/>
        <w:jc w:val="center"/>
        <w:rPr>
          <w:rFonts w:ascii="Times New Roman" w:hAnsi="Times New Roman"/>
          <w:b/>
          <w:spacing w:val="-6"/>
          <w:sz w:val="40"/>
          <w:szCs w:val="40"/>
          <w:lang w:eastAsia="ru-RU"/>
        </w:rPr>
      </w:pPr>
    </w:p>
    <w:p w:rsidR="00A84DE2" w:rsidRDefault="00A84DE2" w:rsidP="00185054">
      <w:pPr>
        <w:spacing w:after="0" w:line="240" w:lineRule="auto"/>
        <w:ind w:left="-426"/>
        <w:jc w:val="center"/>
        <w:rPr>
          <w:rFonts w:ascii="Times New Roman" w:hAnsi="Times New Roman"/>
          <w:b/>
          <w:spacing w:val="-6"/>
          <w:sz w:val="40"/>
          <w:szCs w:val="40"/>
          <w:lang w:eastAsia="ru-RU"/>
        </w:rPr>
      </w:pPr>
    </w:p>
    <w:p w:rsidR="00A84DE2" w:rsidRDefault="00A84DE2" w:rsidP="00185054">
      <w:pPr>
        <w:spacing w:after="0" w:line="240" w:lineRule="auto"/>
        <w:ind w:left="-426"/>
        <w:jc w:val="center"/>
        <w:rPr>
          <w:rFonts w:ascii="Times New Roman" w:hAnsi="Times New Roman"/>
          <w:b/>
          <w:spacing w:val="-6"/>
          <w:sz w:val="40"/>
          <w:szCs w:val="40"/>
          <w:lang w:eastAsia="ru-RU"/>
        </w:rPr>
      </w:pPr>
    </w:p>
    <w:p w:rsidR="00A84DE2" w:rsidRDefault="00A84DE2" w:rsidP="00185054">
      <w:pPr>
        <w:spacing w:after="0" w:line="240" w:lineRule="auto"/>
        <w:ind w:left="-426"/>
        <w:jc w:val="center"/>
        <w:rPr>
          <w:rFonts w:ascii="Times New Roman" w:hAnsi="Times New Roman"/>
          <w:b/>
          <w:spacing w:val="-6"/>
          <w:sz w:val="40"/>
          <w:szCs w:val="40"/>
          <w:lang w:eastAsia="ru-RU"/>
        </w:rPr>
      </w:pPr>
    </w:p>
    <w:p w:rsidR="00A84DE2" w:rsidRDefault="00A84DE2" w:rsidP="00723537">
      <w:pPr>
        <w:spacing w:after="0" w:line="240" w:lineRule="auto"/>
        <w:rPr>
          <w:rFonts w:ascii="Times New Roman" w:hAnsi="Times New Roman"/>
          <w:b/>
          <w:spacing w:val="-6"/>
          <w:sz w:val="40"/>
          <w:szCs w:val="40"/>
          <w:lang w:eastAsia="ru-RU"/>
        </w:rPr>
      </w:pPr>
    </w:p>
    <w:p w:rsidR="00A84DE2" w:rsidRDefault="00A84DE2" w:rsidP="00723537">
      <w:pPr>
        <w:spacing w:after="0" w:line="240" w:lineRule="auto"/>
        <w:rPr>
          <w:rFonts w:ascii="Times New Roman" w:hAnsi="Times New Roman"/>
          <w:b/>
          <w:spacing w:val="-6"/>
          <w:sz w:val="28"/>
          <w:szCs w:val="28"/>
          <w:lang w:eastAsia="ru-RU"/>
        </w:rPr>
      </w:pPr>
    </w:p>
    <w:p w:rsidR="00A84DE2" w:rsidRPr="00185054" w:rsidRDefault="00A84DE2" w:rsidP="00723537">
      <w:pPr>
        <w:spacing w:after="0" w:line="240" w:lineRule="auto"/>
        <w:rPr>
          <w:rFonts w:ascii="Times New Roman" w:hAnsi="Times New Roman"/>
          <w:b/>
          <w:spacing w:val="-6"/>
          <w:sz w:val="28"/>
          <w:szCs w:val="28"/>
          <w:lang w:eastAsia="ru-RU"/>
        </w:rPr>
      </w:pPr>
      <w:r w:rsidRPr="00185054">
        <w:rPr>
          <w:rFonts w:ascii="Times New Roman" w:hAnsi="Times New Roman"/>
          <w:b/>
          <w:spacing w:val="-6"/>
          <w:sz w:val="28"/>
          <w:szCs w:val="28"/>
          <w:lang w:eastAsia="ru-RU"/>
        </w:rPr>
        <w:t>Чем можно заняться с ребенком дома:</w:t>
      </w:r>
    </w:p>
    <w:p w:rsidR="00A84DE2" w:rsidRPr="00185054" w:rsidRDefault="00A84DE2" w:rsidP="001850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5054">
        <w:rPr>
          <w:rFonts w:ascii="Times New Roman" w:hAnsi="Times New Roman"/>
          <w:sz w:val="28"/>
          <w:szCs w:val="28"/>
          <w:lang w:eastAsia="ru-RU"/>
        </w:rPr>
        <w:t>- Познакомить ребёнка с улицей, на которой он живет. Показать безопасный путь до дома.</w:t>
      </w:r>
    </w:p>
    <w:p w:rsidR="00A84DE2" w:rsidRPr="00185054" w:rsidRDefault="00A84DE2" w:rsidP="001850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4" o:spid="_x0000_s1032" type="#_x0000_t75" alt="http://sinaralake.narod.ru/Snezhinsk/memorial/PIC_37sm.JPG" style="position:absolute;left:0;text-align:left;margin-left:17.65pt;margin-top:10.75pt;width:204pt;height:153pt;z-index:251657216;visibility:visible">
            <v:imagedata r:id="rId9" o:title=""/>
          </v:shape>
        </w:pict>
      </w:r>
    </w:p>
    <w:p w:rsidR="00A84DE2" w:rsidRPr="00185054" w:rsidRDefault="00A84DE2" w:rsidP="00185054">
      <w:pPr>
        <w:spacing w:after="0" w:line="240" w:lineRule="auto"/>
        <w:ind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84DE2" w:rsidRPr="00185054" w:rsidRDefault="00A84DE2" w:rsidP="0018505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84DE2" w:rsidRDefault="00A84DE2" w:rsidP="001850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5054">
        <w:rPr>
          <w:rFonts w:ascii="Times New Roman" w:hAnsi="Times New Roman"/>
          <w:sz w:val="28"/>
          <w:szCs w:val="28"/>
          <w:lang w:eastAsia="ru-RU"/>
        </w:rPr>
        <w:t xml:space="preserve">- </w:t>
      </w:r>
    </w:p>
    <w:p w:rsidR="00A84DE2" w:rsidRDefault="00A84DE2" w:rsidP="001850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4DE2" w:rsidRDefault="00A84DE2" w:rsidP="001850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4DE2" w:rsidRDefault="00A84DE2" w:rsidP="001850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4DE2" w:rsidRDefault="00A84DE2" w:rsidP="001850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4DE2" w:rsidRDefault="00A84DE2" w:rsidP="001850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4DE2" w:rsidRDefault="00A84DE2" w:rsidP="001850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4DE2" w:rsidRDefault="00A84DE2" w:rsidP="001850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4DE2" w:rsidRDefault="00A84DE2" w:rsidP="001850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4DE2" w:rsidRPr="00185054" w:rsidRDefault="00A84DE2" w:rsidP="001850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185054">
        <w:rPr>
          <w:rFonts w:ascii="Times New Roman" w:hAnsi="Times New Roman"/>
          <w:sz w:val="28"/>
          <w:szCs w:val="28"/>
          <w:lang w:eastAsia="ru-RU"/>
        </w:rPr>
        <w:t>Побеседовать на тему «Я одеться сам могу»: продолжать обучать ребенка порядку одевания и раздевания.</w:t>
      </w:r>
    </w:p>
    <w:p w:rsidR="00A84DE2" w:rsidRPr="00185054" w:rsidRDefault="00A84DE2" w:rsidP="001850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3" o:spid="_x0000_s1033" type="#_x0000_t75" alt="0008-030-Uchis-pravilno-odevatsja" style="position:absolute;left:0;text-align:left;margin-left:31.15pt;margin-top:7.75pt;width:159.75pt;height:159.75pt;z-index:251658240;visibility:visible">
            <v:imagedata r:id="rId10" o:title=""/>
          </v:shape>
        </w:pict>
      </w:r>
    </w:p>
    <w:p w:rsidR="00A84DE2" w:rsidRPr="00185054" w:rsidRDefault="00A84DE2" w:rsidP="0018505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84DE2" w:rsidRPr="00185054" w:rsidRDefault="00A84DE2" w:rsidP="0018505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84DE2" w:rsidRDefault="00A84DE2" w:rsidP="001850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4DE2" w:rsidRDefault="00A84DE2" w:rsidP="001850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4DE2" w:rsidRDefault="00A84DE2" w:rsidP="001850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4DE2" w:rsidRDefault="00A84DE2" w:rsidP="001850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4DE2" w:rsidRDefault="00A84DE2" w:rsidP="001850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4DE2" w:rsidRDefault="00A84DE2" w:rsidP="001850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4DE2" w:rsidRDefault="00A84DE2" w:rsidP="001850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4DE2" w:rsidRDefault="00A84DE2" w:rsidP="001850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4DE2" w:rsidRPr="00185054" w:rsidRDefault="00A84DE2" w:rsidP="001850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5054">
        <w:rPr>
          <w:rFonts w:ascii="Times New Roman" w:hAnsi="Times New Roman"/>
          <w:sz w:val="28"/>
          <w:szCs w:val="28"/>
          <w:lang w:eastAsia="ru-RU"/>
        </w:rPr>
        <w:t>- Давать возможность детям оказывать посильную помощь при подготовке к ужину «Вместе накрываем к ужину стол». Показывать «много» предметов и «один».</w:t>
      </w:r>
    </w:p>
    <w:p w:rsidR="00A84DE2" w:rsidRPr="00185054" w:rsidRDefault="00A84DE2" w:rsidP="00185054">
      <w:pPr>
        <w:spacing w:after="0" w:line="240" w:lineRule="auto"/>
        <w:ind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1" o:spid="_x0000_s1034" type="#_x0000_t75" alt="guitar99008296" style="position:absolute;left:0;text-align:left;margin-left:12.65pt;margin-top:5.9pt;width:201pt;height:102.75pt;z-index:251659264;visibility:visible">
            <v:imagedata r:id="rId11" o:title=""/>
          </v:shape>
        </w:pict>
      </w:r>
    </w:p>
    <w:p w:rsidR="00A84DE2" w:rsidRPr="00185054" w:rsidRDefault="00A84DE2" w:rsidP="001850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4DE2" w:rsidRDefault="00A84DE2" w:rsidP="001850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4DE2" w:rsidRDefault="00A84DE2" w:rsidP="001850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4DE2" w:rsidRDefault="00A84DE2" w:rsidP="001850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4DE2" w:rsidRDefault="00A84DE2" w:rsidP="001850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4DE2" w:rsidRDefault="00A84DE2" w:rsidP="001850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4DE2" w:rsidRDefault="00A84DE2" w:rsidP="0072353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4DE2" w:rsidRPr="00185054" w:rsidRDefault="00A84DE2" w:rsidP="0072353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35" type="#_x0000_t75" style="position:absolute;left:0;text-align:left;margin-left:50.35pt;margin-top:30.1pt;width:163.3pt;height:209.55pt;z-index:251660288">
            <v:imagedata r:id="rId12" o:title=""/>
          </v:shape>
        </w:pict>
      </w:r>
      <w:r w:rsidRPr="00185054">
        <w:rPr>
          <w:rFonts w:ascii="Times New Roman" w:hAnsi="Times New Roman"/>
          <w:sz w:val="28"/>
          <w:szCs w:val="28"/>
          <w:lang w:eastAsia="ru-RU"/>
        </w:rPr>
        <w:t>- Почитать с ребенком народные потешки, выучить их с детьми.</w:t>
      </w:r>
    </w:p>
    <w:p w:rsidR="00A84DE2" w:rsidRPr="00185054" w:rsidRDefault="00A84DE2" w:rsidP="0018505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84DE2" w:rsidRDefault="00A84DE2" w:rsidP="0072353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4DE2" w:rsidRDefault="00A84DE2" w:rsidP="0072353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4DE2" w:rsidRDefault="00A84DE2" w:rsidP="0072353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4DE2" w:rsidRDefault="00A84DE2" w:rsidP="0072353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4DE2" w:rsidRDefault="00A84DE2" w:rsidP="0072353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4DE2" w:rsidRDefault="00A84DE2" w:rsidP="0072353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4DE2" w:rsidRDefault="00A84DE2" w:rsidP="0072353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4DE2" w:rsidRDefault="00A84DE2" w:rsidP="0072353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4DE2" w:rsidRDefault="00A84DE2" w:rsidP="0072353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4DE2" w:rsidRDefault="00A84DE2" w:rsidP="0072353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4DE2" w:rsidRDefault="00A84DE2" w:rsidP="0072353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4DE2" w:rsidRDefault="00A84DE2" w:rsidP="0072353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4DE2" w:rsidRDefault="00A84DE2" w:rsidP="0072353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4DE2" w:rsidRDefault="00A84DE2" w:rsidP="0072353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- П</w:t>
      </w:r>
      <w:r w:rsidRPr="00185054">
        <w:rPr>
          <w:rFonts w:ascii="Times New Roman" w:hAnsi="Times New Roman"/>
          <w:sz w:val="28"/>
          <w:szCs w:val="28"/>
          <w:lang w:eastAsia="ru-RU"/>
        </w:rPr>
        <w:t>ознакомиться с картотекой потешек, загадок, стихов для семейных игр и прогулок.</w:t>
      </w:r>
    </w:p>
    <w:p w:rsidR="00A84DE2" w:rsidRDefault="00A84DE2" w:rsidP="0072353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4DE2" w:rsidRPr="00185054" w:rsidRDefault="00A84DE2" w:rsidP="0072353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4DE2" w:rsidRDefault="00A84DE2" w:rsidP="001055DA">
      <w:pPr>
        <w:spacing w:after="0" w:line="240" w:lineRule="auto"/>
        <w:ind w:firstLine="709"/>
        <w:jc w:val="both"/>
      </w:pPr>
    </w:p>
    <w:sectPr w:rsidR="00A84DE2" w:rsidSect="001D6A5E">
      <w:pgSz w:w="16838" w:h="11906" w:orient="landscape"/>
      <w:pgMar w:top="567" w:right="567" w:bottom="567" w:left="567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1C21CB"/>
    <w:multiLevelType w:val="hybridMultilevel"/>
    <w:tmpl w:val="2F4E10C4"/>
    <w:lvl w:ilvl="0" w:tplc="556A4F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632E"/>
    <w:rsid w:val="00015FA3"/>
    <w:rsid w:val="00082233"/>
    <w:rsid w:val="00102B89"/>
    <w:rsid w:val="00103546"/>
    <w:rsid w:val="001055DA"/>
    <w:rsid w:val="00115AC6"/>
    <w:rsid w:val="00185054"/>
    <w:rsid w:val="001A6EB6"/>
    <w:rsid w:val="001D6A5E"/>
    <w:rsid w:val="002254C9"/>
    <w:rsid w:val="00257997"/>
    <w:rsid w:val="00312B8C"/>
    <w:rsid w:val="0031425F"/>
    <w:rsid w:val="005C0D5A"/>
    <w:rsid w:val="00620014"/>
    <w:rsid w:val="00691EC8"/>
    <w:rsid w:val="006E2647"/>
    <w:rsid w:val="00723537"/>
    <w:rsid w:val="00740334"/>
    <w:rsid w:val="007D2DD9"/>
    <w:rsid w:val="007E53C5"/>
    <w:rsid w:val="008B7198"/>
    <w:rsid w:val="008E0D0E"/>
    <w:rsid w:val="0095632E"/>
    <w:rsid w:val="00A12865"/>
    <w:rsid w:val="00A13B2F"/>
    <w:rsid w:val="00A37229"/>
    <w:rsid w:val="00A472A2"/>
    <w:rsid w:val="00A674B8"/>
    <w:rsid w:val="00A84DE2"/>
    <w:rsid w:val="00AB6F33"/>
    <w:rsid w:val="00C2723E"/>
    <w:rsid w:val="00CE17D3"/>
    <w:rsid w:val="00CF2CF1"/>
    <w:rsid w:val="00DB2AEA"/>
    <w:rsid w:val="00DE6B09"/>
    <w:rsid w:val="00DE7FEB"/>
    <w:rsid w:val="00F06A98"/>
    <w:rsid w:val="00F2703C"/>
    <w:rsid w:val="00F9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6A5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D6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D6A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131</TotalTime>
  <Pages>2</Pages>
  <Words>298</Words>
  <Characters>1702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superuser</dc:creator>
  <cp:keywords/>
  <dc:description/>
  <cp:lastModifiedBy>27</cp:lastModifiedBy>
  <cp:revision>14</cp:revision>
  <cp:lastPrinted>2018-11-22T14:36:00Z</cp:lastPrinted>
  <dcterms:created xsi:type="dcterms:W3CDTF">2017-10-22T12:56:00Z</dcterms:created>
  <dcterms:modified xsi:type="dcterms:W3CDTF">2020-12-01T05:05:00Z</dcterms:modified>
</cp:coreProperties>
</file>