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438" w:rsidRDefault="00771438" w:rsidP="00491D00">
      <w:pPr>
        <w:jc w:val="center"/>
        <w:rPr>
          <w:rStyle w:val="TitleChar"/>
          <w:rFonts w:ascii="Times New Roman" w:hAnsi="Times New Roman"/>
          <w:color w:val="000000"/>
          <w:sz w:val="40"/>
          <w:szCs w:val="40"/>
        </w:rPr>
      </w:pPr>
    </w:p>
    <w:p w:rsidR="00771438" w:rsidRDefault="00771438" w:rsidP="00491D00">
      <w:pPr>
        <w:jc w:val="center"/>
        <w:rPr>
          <w:rStyle w:val="TitleChar"/>
          <w:rFonts w:ascii="Times New Roman" w:hAnsi="Times New Roman"/>
          <w:color w:val="000000"/>
          <w:sz w:val="40"/>
          <w:szCs w:val="40"/>
        </w:rPr>
      </w:pPr>
    </w:p>
    <w:p w:rsidR="00771438" w:rsidRPr="004E0DA6" w:rsidRDefault="00771438" w:rsidP="00491D00">
      <w:pPr>
        <w:jc w:val="center"/>
        <w:rPr>
          <w:rFonts w:ascii="Times New Roman" w:hAnsi="Times New Roman"/>
          <w:color w:val="000000"/>
          <w:spacing w:val="5"/>
          <w:kern w:val="28"/>
          <w:sz w:val="40"/>
          <w:szCs w:val="40"/>
        </w:rPr>
      </w:pPr>
      <w:r w:rsidRPr="00296A02">
        <w:rPr>
          <w:rStyle w:val="TitleChar"/>
          <w:rFonts w:ascii="Times New Roman" w:hAnsi="Times New Roman"/>
          <w:color w:val="000000"/>
          <w:sz w:val="40"/>
          <w:szCs w:val="40"/>
        </w:rPr>
        <w:t>Уважаемые родители, мы предлагаем Вам игровые зад</w:t>
      </w:r>
      <w:r>
        <w:rPr>
          <w:rStyle w:val="TitleChar"/>
          <w:rFonts w:ascii="Times New Roman" w:hAnsi="Times New Roman"/>
          <w:color w:val="000000"/>
          <w:sz w:val="40"/>
          <w:szCs w:val="40"/>
        </w:rPr>
        <w:t>ания по теме недели «День знаний</w:t>
      </w:r>
      <w:r w:rsidRPr="00296A02">
        <w:rPr>
          <w:rStyle w:val="TitleChar"/>
          <w:rFonts w:ascii="Times New Roman" w:hAnsi="Times New Roman"/>
          <w:color w:val="000000"/>
          <w:sz w:val="40"/>
          <w:szCs w:val="40"/>
        </w:rPr>
        <w:t>», которые вы можете выполнить с детьми дома</w:t>
      </w:r>
      <w:r w:rsidRPr="00296A02">
        <w:rPr>
          <w:rFonts w:ascii="Times New Roman" w:hAnsi="Times New Roman"/>
          <w:noProof/>
          <w:color w:val="000000"/>
          <w:sz w:val="40"/>
          <w:szCs w:val="40"/>
          <w:lang w:eastAsia="ru-RU"/>
        </w:rPr>
        <w:t>.</w:t>
      </w:r>
    </w:p>
    <w:p w:rsidR="00771438" w:rsidRPr="00D96A1F" w:rsidRDefault="00771438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07163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1303539184_e0cd48a1625a__copy" style="width:235.5pt;height:188.25pt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5" o:spid="_x0000_s1026" type="#_x0000_t75" alt="&amp;Kcy;&amp;lcy;&amp;icy;&amp;pcy;&amp;acy;&amp;rcy;&amp;tcy; - &amp;Rcy;&amp;icy;&amp;scy;&amp;ocy;&amp;vcy;&amp;acy;&amp;ncy;&amp;acy;&amp;yacy; &amp;Scy;&amp;iecy;&amp;mcy;&amp;softcy;&amp;yacy; (&amp;chcy;&amp;acy;&amp;scy;&amp;tcy;&amp;softcy; 2-&amp;yacy;)" style="position:absolute;margin-left:121.5pt;margin-top:473.8pt;width:375pt;height:265.5pt;z-index:251656192;visibility:visible;mso-position-horizontal-relative:text;mso-position-vertical-relative:text" o:allowincell="f">
            <v:imagedata r:id="rId6" r:href="rId7"/>
          </v:shape>
        </w:pict>
      </w:r>
      <w:r>
        <w:rPr>
          <w:noProof/>
          <w:lang w:eastAsia="ru-RU"/>
        </w:rPr>
        <w:pict>
          <v:shape id="Рисунок 3" o:spid="_x0000_s1027" type="#_x0000_t75" alt="&amp;Kcy;&amp;lcy;&amp;icy;&amp;pcy;&amp;acy;&amp;rcy;&amp;tcy; - &amp;Rcy;&amp;icy;&amp;scy;&amp;ocy;&amp;vcy;&amp;acy;&amp;ncy;&amp;acy;&amp;yacy; &amp;Scy;&amp;iecy;&amp;mcy;&amp;softcy;&amp;yacy; (&amp;chcy;&amp;acy;&amp;scy;&amp;tcy;&amp;softcy; 2-&amp;yacy;)" style="position:absolute;margin-left:121.5pt;margin-top:473.8pt;width:375pt;height:265.5pt;z-index:251654144;visibility:visible;mso-position-horizontal-relative:text;mso-position-vertical-relative:text" o:allowincell="f">
            <v:imagedata r:id="rId6" r:href="rId8"/>
          </v:shape>
        </w:pict>
      </w:r>
    </w:p>
    <w:p w:rsidR="00771438" w:rsidRPr="00D96A1F" w:rsidRDefault="0077143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8" type="#_x0000_t75" alt="&amp;Kcy;&amp;lcy;&amp;icy;&amp;pcy;&amp;acy;&amp;rcy;&amp;tcy; - &amp;Rcy;&amp;icy;&amp;scy;&amp;ocy;&amp;vcy;&amp;acy;&amp;ncy;&amp;acy;&amp;yacy; &amp;Scy;&amp;iecy;&amp;mcy;&amp;softcy;&amp;yacy; (&amp;chcy;&amp;acy;&amp;scy;&amp;tcy;&amp;softcy; 2-&amp;yacy;)" style="position:absolute;margin-left:121.5pt;margin-top:473.8pt;width:375pt;height:265.5pt;z-index:251655168;visibility:visible" o:allowincell="f">
            <v:imagedata r:id="rId6" r:href="rId9"/>
          </v:shape>
        </w:pict>
      </w:r>
      <w:r>
        <w:rPr>
          <w:noProof/>
          <w:lang w:eastAsia="ru-RU"/>
        </w:rPr>
        <w:t xml:space="preserve"> </w:t>
      </w:r>
    </w:p>
    <w:p w:rsidR="00771438" w:rsidRDefault="00771438" w:rsidP="00653A6B">
      <w:pPr>
        <w:rPr>
          <w:rFonts w:ascii="Times New Roman" w:hAnsi="Times New Roman"/>
          <w:sz w:val="28"/>
          <w:szCs w:val="28"/>
        </w:rPr>
      </w:pPr>
    </w:p>
    <w:p w:rsidR="00771438" w:rsidRDefault="00771438" w:rsidP="00653A6B">
      <w:pPr>
        <w:rPr>
          <w:rFonts w:ascii="Times New Roman" w:hAnsi="Times New Roman"/>
          <w:sz w:val="28"/>
          <w:szCs w:val="28"/>
        </w:rPr>
      </w:pPr>
    </w:p>
    <w:p w:rsidR="00771438" w:rsidRPr="000F672B" w:rsidRDefault="00771438" w:rsidP="000F672B">
      <w:pPr>
        <w:jc w:val="center"/>
        <w:rPr>
          <w:rFonts w:ascii="Times New Roman" w:hAnsi="Times New Roman"/>
          <w:sz w:val="28"/>
          <w:szCs w:val="28"/>
        </w:rPr>
      </w:pPr>
      <w:r w:rsidRPr="00AF0EE2">
        <w:rPr>
          <w:rFonts w:ascii="Times New Roman" w:hAnsi="Times New Roman"/>
          <w:sz w:val="28"/>
          <w:szCs w:val="28"/>
          <w:u w:val="single"/>
        </w:rPr>
        <w:t>Чем</w:t>
      </w:r>
      <w:r w:rsidRPr="00500A15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F672B">
        <w:rPr>
          <w:rFonts w:ascii="Times New Roman" w:hAnsi="Times New Roman"/>
          <w:sz w:val="28"/>
          <w:szCs w:val="28"/>
          <w:u w:val="single"/>
        </w:rPr>
        <w:t>можно заняться с ребенком дома:</w:t>
      </w: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alt="https://im0-tub-ru.yandex.net/i?id=6ee077de93812b8cec36ce44d184759c-l&amp;n=13" style="position:absolute;left:0;text-align:left;margin-left:132.3pt;margin-top:61.15pt;width:105.85pt;height:141.5pt;z-index:251660288;visibility:visible">
            <v:imagedata r:id="rId10" o:title="" croptop="38849f" cropbottom="6377f" cropleft="35373f" cropright="18771f"/>
          </v:shape>
        </w:pict>
      </w:r>
      <w:r>
        <w:rPr>
          <w:noProof/>
          <w:lang w:eastAsia="ru-RU"/>
        </w:rPr>
        <w:pict>
          <v:shape id="Рисунок 1" o:spid="_x0000_s1030" type="#_x0000_t75" alt="https://im0-tub-ru.yandex.net/i?id=6ee077de93812b8cec36ce44d184759c-l&amp;n=13" style="position:absolute;left:0;text-align:left;margin-left:.35pt;margin-top:58.6pt;width:105.85pt;height:2in;z-index:251659264;visibility:visible">
            <v:imagedata r:id="rId10" o:title="" croptop="14879f" cropbottom="30347f" cropleft="4906f" cropright="49458f"/>
          </v:shape>
        </w:pict>
      </w:r>
      <w:r w:rsidRPr="000F672B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Составьте</w:t>
      </w:r>
      <w:r w:rsidRPr="000F672B">
        <w:rPr>
          <w:rFonts w:ascii="Times New Roman" w:hAnsi="Times New Roman"/>
          <w:sz w:val="28"/>
          <w:szCs w:val="28"/>
        </w:rPr>
        <w:t xml:space="preserve"> совместно с ребенком </w:t>
      </w:r>
      <w:r>
        <w:rPr>
          <w:rFonts w:ascii="Times New Roman" w:hAnsi="Times New Roman"/>
          <w:sz w:val="28"/>
          <w:szCs w:val="28"/>
        </w:rPr>
        <w:t>режим дня и приобщайте</w:t>
      </w:r>
      <w:r w:rsidRPr="000F672B">
        <w:rPr>
          <w:rFonts w:ascii="Times New Roman" w:hAnsi="Times New Roman"/>
          <w:sz w:val="28"/>
          <w:szCs w:val="28"/>
        </w:rPr>
        <w:t xml:space="preserve"> его к вы</w:t>
      </w:r>
      <w:r>
        <w:rPr>
          <w:rFonts w:ascii="Times New Roman" w:hAnsi="Times New Roman"/>
          <w:sz w:val="28"/>
          <w:szCs w:val="28"/>
        </w:rPr>
        <w:t>полнению режима дня дома.</w:t>
      </w: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Pr="000F672B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s1031" type="#_x0000_t75" alt="http://sostavproduktov.ru/sites/default/files/pictures/potrebitelu/ekzotichnie_frukti/ekzotichnie_frukti.jpg" style="position:absolute;left:0;text-align:left;margin-left:6.05pt;margin-top:80.75pt;width:227.45pt;height:194.25pt;z-index:251661312;visibility:visible">
            <v:imagedata r:id="rId11" o:title=""/>
          </v:shape>
        </w:pict>
      </w:r>
      <w:r>
        <w:rPr>
          <w:rFonts w:ascii="Times New Roman" w:hAnsi="Times New Roman"/>
          <w:sz w:val="28"/>
          <w:szCs w:val="28"/>
        </w:rPr>
        <w:t>2. Проведите</w:t>
      </w:r>
      <w:r w:rsidRPr="000F672B">
        <w:rPr>
          <w:rFonts w:ascii="Times New Roman" w:hAnsi="Times New Roman"/>
          <w:sz w:val="28"/>
          <w:szCs w:val="28"/>
        </w:rPr>
        <w:t xml:space="preserve"> наблюдения за цвет</w:t>
      </w:r>
      <w:r>
        <w:rPr>
          <w:rFonts w:ascii="Times New Roman" w:hAnsi="Times New Roman"/>
          <w:sz w:val="28"/>
          <w:szCs w:val="28"/>
        </w:rPr>
        <w:t>ами, фруктами, обратите</w:t>
      </w:r>
      <w:r w:rsidRPr="000F672B">
        <w:rPr>
          <w:rFonts w:ascii="Times New Roman" w:hAnsi="Times New Roman"/>
          <w:sz w:val="28"/>
          <w:szCs w:val="28"/>
        </w:rPr>
        <w:t xml:space="preserve"> внимание на их многообразие, цвет, форму, за</w:t>
      </w:r>
      <w:r>
        <w:rPr>
          <w:rFonts w:ascii="Times New Roman" w:hAnsi="Times New Roman"/>
          <w:sz w:val="28"/>
          <w:szCs w:val="28"/>
        </w:rPr>
        <w:t>крепите названия.</w:t>
      </w:r>
    </w:p>
    <w:p w:rsidR="00771438" w:rsidRPr="000F672B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Составьте</w:t>
      </w:r>
      <w:r w:rsidRPr="000F672B">
        <w:rPr>
          <w:rFonts w:ascii="Times New Roman" w:hAnsi="Times New Roman"/>
          <w:sz w:val="28"/>
          <w:szCs w:val="28"/>
        </w:rPr>
        <w:t xml:space="preserve"> совместно с ребенком подборку рисунков, фотографий «Мой детский са</w:t>
      </w:r>
      <w:r>
        <w:rPr>
          <w:rFonts w:ascii="Times New Roman" w:hAnsi="Times New Roman"/>
          <w:sz w:val="28"/>
          <w:szCs w:val="28"/>
        </w:rPr>
        <w:t>д» для пополнения портфолио ребё</w:t>
      </w:r>
      <w:r w:rsidRPr="000F672B">
        <w:rPr>
          <w:rFonts w:ascii="Times New Roman" w:hAnsi="Times New Roman"/>
          <w:sz w:val="28"/>
          <w:szCs w:val="28"/>
        </w:rPr>
        <w:t>нка.</w:t>
      </w:r>
    </w:p>
    <w:p w:rsidR="00771438" w:rsidRPr="000F672B" w:rsidRDefault="00771438" w:rsidP="000F672B">
      <w:pPr>
        <w:jc w:val="both"/>
        <w:rPr>
          <w:rFonts w:ascii="Times New Roman" w:hAnsi="Times New Roman"/>
          <w:sz w:val="28"/>
          <w:szCs w:val="28"/>
        </w:rPr>
      </w:pPr>
      <w:r w:rsidRPr="00071636">
        <w:rPr>
          <w:noProof/>
          <w:lang w:eastAsia="ru-RU"/>
        </w:rPr>
        <w:pict>
          <v:shape id="Рисунок 7" o:spid="_x0000_i1026" type="#_x0000_t75" alt="http://image.jimcdn.com/app/cms/image/transf/none/path/sc3d272fae1d6df43/image/i2c3bf68064ec4bb0/version/1508151003/image.jpg" style="width:236.25pt;height:171pt;visibility:visible">
            <v:imagedata r:id="rId12" o:title=""/>
          </v:shape>
        </w:pict>
      </w:r>
    </w:p>
    <w:p w:rsidR="00771438" w:rsidRDefault="00771438" w:rsidP="000F672B">
      <w:pPr>
        <w:jc w:val="both"/>
        <w:rPr>
          <w:rFonts w:ascii="Times New Roman" w:hAnsi="Times New Roman"/>
          <w:sz w:val="28"/>
          <w:szCs w:val="28"/>
        </w:rPr>
      </w:pPr>
    </w:p>
    <w:p w:rsidR="00771438" w:rsidRPr="000F672B" w:rsidRDefault="00771438" w:rsidP="000F672B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irc_mi" o:spid="_x0000_s1032" type="#_x0000_t75" alt="0_8e39b_236e6041_XL" style="position:absolute;left:0;text-align:left;margin-left:1.9pt;margin-top:15.6pt;width:237.75pt;height:216.85pt;z-index:251658240;visibility:visible">
            <v:imagedata r:id="rId13" o:title="" cropbottom="5871f"/>
          </v:shape>
        </w:pict>
      </w:r>
      <w:r>
        <w:rPr>
          <w:rFonts w:ascii="Times New Roman" w:hAnsi="Times New Roman"/>
          <w:sz w:val="28"/>
          <w:szCs w:val="28"/>
        </w:rPr>
        <w:t>4. Привлекать ребё</w:t>
      </w:r>
      <w:r w:rsidRPr="000F672B">
        <w:rPr>
          <w:rFonts w:ascii="Times New Roman" w:hAnsi="Times New Roman"/>
          <w:sz w:val="28"/>
          <w:szCs w:val="28"/>
        </w:rPr>
        <w:t>нка  к выполнению посильных трудовых поручений дома.</w:t>
      </w:r>
    </w:p>
    <w:p w:rsidR="00771438" w:rsidRPr="00AE735A" w:rsidRDefault="00771438" w:rsidP="000F672B">
      <w:pPr>
        <w:ind w:firstLine="720"/>
        <w:rPr>
          <w:sz w:val="28"/>
          <w:szCs w:val="28"/>
          <w:lang w:bidi="he-IL"/>
        </w:rPr>
      </w:pPr>
    </w:p>
    <w:p w:rsidR="00771438" w:rsidRDefault="00771438" w:rsidP="00AF0EE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771438" w:rsidRPr="004705A9" w:rsidRDefault="00771438" w:rsidP="00AF0EE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71438" w:rsidRPr="00AF0EE2" w:rsidRDefault="00771438" w:rsidP="00AF0EE2">
      <w:pPr>
        <w:tabs>
          <w:tab w:val="num" w:pos="426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71438" w:rsidRDefault="00771438" w:rsidP="00F11636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71438" w:rsidRDefault="00771438" w:rsidP="00F11636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771438" w:rsidRDefault="00771438" w:rsidP="00F11636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771438" w:rsidRDefault="00771438" w:rsidP="00C7170F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:rsidR="00771438" w:rsidRPr="00670333" w:rsidRDefault="00771438" w:rsidP="00C7170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Выучите вместе с детьми:</w:t>
      </w:r>
    </w:p>
    <w:p w:rsidR="00771438" w:rsidRDefault="00771438" w:rsidP="00C7170F">
      <w:pPr>
        <w:shd w:val="clear" w:color="auto" w:fill="FFFFFF"/>
        <w:spacing w:after="0"/>
        <w:jc w:val="center"/>
        <w:outlineLvl w:val="0"/>
        <w:rPr>
          <w:rFonts w:ascii="Times New Roman" w:hAnsi="Times New Roman"/>
          <w:b/>
          <w:bCs/>
          <w:color w:val="4A0909"/>
          <w:kern w:val="36"/>
          <w:sz w:val="40"/>
          <w:szCs w:val="40"/>
          <w:lang w:eastAsia="ru-RU"/>
        </w:rPr>
      </w:pPr>
      <w:r w:rsidRPr="00C7170F">
        <w:rPr>
          <w:rFonts w:ascii="Times New Roman" w:hAnsi="Times New Roman"/>
          <w:b/>
          <w:bCs/>
          <w:color w:val="4A0909"/>
          <w:kern w:val="36"/>
          <w:sz w:val="40"/>
          <w:szCs w:val="40"/>
          <w:lang w:eastAsia="ru-RU"/>
        </w:rPr>
        <w:t>«Важный день»</w:t>
      </w:r>
    </w:p>
    <w:p w:rsidR="00771438" w:rsidRPr="00C7170F" w:rsidRDefault="00771438" w:rsidP="00C7170F">
      <w:pPr>
        <w:shd w:val="clear" w:color="auto" w:fill="FFFFFF"/>
        <w:spacing w:after="0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40"/>
          <w:szCs w:val="40"/>
          <w:lang w:eastAsia="ru-RU"/>
        </w:rPr>
      </w:pP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Красной цифрой не отмечен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Этот день в календаре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И флажками не расцвечен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Возле дома, на дворе.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По одной простой примете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Узнаем мы этот день: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По идущим в школу детям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Городов и деревень,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По веселому волненью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На лице учеников,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По особому смущенью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Семилетних новичков...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И пускай немало славных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Разных дней в календаре,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Но один из самых главных -</w:t>
      </w:r>
    </w:p>
    <w:p w:rsidR="00771438" w:rsidRPr="00C7170F" w:rsidRDefault="00771438" w:rsidP="00C7170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7170F">
        <w:rPr>
          <w:rFonts w:ascii="Times New Roman" w:hAnsi="Times New Roman"/>
          <w:color w:val="000000"/>
          <w:sz w:val="28"/>
          <w:szCs w:val="28"/>
          <w:lang w:eastAsia="ru-RU"/>
        </w:rPr>
        <w:t>Самый первый в сентябре!</w:t>
      </w:r>
    </w:p>
    <w:p w:rsidR="00771438" w:rsidRPr="00C7170F" w:rsidRDefault="00771438" w:rsidP="00C7170F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</w:t>
      </w:r>
      <w:r w:rsidRPr="00C7170F">
        <w:rPr>
          <w:rFonts w:ascii="Times New Roman" w:hAnsi="Times New Roman"/>
          <w:i/>
          <w:sz w:val="28"/>
          <w:szCs w:val="28"/>
        </w:rPr>
        <w:t>С. Михалков</w:t>
      </w:r>
    </w:p>
    <w:p w:rsidR="00771438" w:rsidRDefault="00771438" w:rsidP="00F11636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771438" w:rsidRPr="00491D00" w:rsidRDefault="00771438" w:rsidP="00491D00">
      <w:pPr>
        <w:spacing w:after="0"/>
        <w:jc w:val="right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color w:val="303030"/>
          <w:sz w:val="28"/>
          <w:szCs w:val="28"/>
          <w:shd w:val="clear" w:color="auto" w:fill="FFFFFF"/>
        </w:rPr>
        <w:t xml:space="preserve"> </w:t>
      </w:r>
    </w:p>
    <w:p w:rsidR="00771438" w:rsidRDefault="00771438" w:rsidP="00773666">
      <w:pPr>
        <w:pStyle w:val="Subtitle"/>
        <w:jc w:val="right"/>
        <w:rPr>
          <w:rFonts w:ascii="Times New Roman" w:hAnsi="Times New Roman"/>
          <w:b/>
          <w:color w:val="auto"/>
          <w:sz w:val="32"/>
          <w:szCs w:val="32"/>
        </w:rPr>
      </w:pPr>
      <w:r>
        <w:rPr>
          <w:rFonts w:ascii="Times New Roman" w:hAnsi="Times New Roman"/>
          <w:b/>
          <w:color w:val="auto"/>
          <w:sz w:val="32"/>
          <w:szCs w:val="32"/>
        </w:rPr>
        <w:t xml:space="preserve"> </w:t>
      </w:r>
    </w:p>
    <w:p w:rsidR="00771438" w:rsidRPr="00491D00" w:rsidRDefault="00771438" w:rsidP="00773666">
      <w:pPr>
        <w:pStyle w:val="Subtitle"/>
        <w:jc w:val="center"/>
        <w:rPr>
          <w:rFonts w:ascii="Times New Roman" w:hAnsi="Times New Roman"/>
          <w:b/>
          <w:color w:val="auto"/>
          <w:sz w:val="32"/>
          <w:szCs w:val="32"/>
        </w:rPr>
      </w:pPr>
      <w:r w:rsidRPr="00296A02">
        <w:rPr>
          <w:rFonts w:ascii="Times New Roman" w:hAnsi="Times New Roman"/>
          <w:b/>
          <w:sz w:val="28"/>
          <w:szCs w:val="28"/>
        </w:rPr>
        <w:t>Работаем в соответс</w:t>
      </w:r>
      <w:r>
        <w:rPr>
          <w:rFonts w:ascii="Times New Roman" w:hAnsi="Times New Roman"/>
          <w:b/>
          <w:sz w:val="28"/>
          <w:szCs w:val="28"/>
        </w:rPr>
        <w:t>твии с законодательством вместе:</w:t>
      </w:r>
    </w:p>
    <w:p w:rsidR="00771438" w:rsidRDefault="00771438" w:rsidP="00662B08">
      <w:pPr>
        <w:spacing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62B08">
        <w:rPr>
          <w:rFonts w:ascii="Times New Roman" w:hAnsi="Times New Roman"/>
          <w:b/>
          <w:sz w:val="28"/>
          <w:szCs w:val="28"/>
        </w:rPr>
        <w:t>«В соответствии со статьей 63 «Семейного Кодекса Российской Федерации»</w:t>
      </w:r>
      <w:r>
        <w:rPr>
          <w:rFonts w:ascii="Times New Roman" w:hAnsi="Times New Roman"/>
          <w:b/>
          <w:sz w:val="28"/>
          <w:szCs w:val="28"/>
        </w:rPr>
        <w:t>,</w:t>
      </w:r>
      <w:r w:rsidRPr="00662B08">
        <w:rPr>
          <w:rFonts w:ascii="Times New Roman" w:hAnsi="Times New Roman"/>
          <w:b/>
          <w:sz w:val="28"/>
          <w:szCs w:val="28"/>
        </w:rPr>
        <w:t xml:space="preserve"> статьей 44 </w:t>
      </w:r>
    </w:p>
    <w:p w:rsidR="00771438" w:rsidRPr="00662B08" w:rsidRDefault="00771438" w:rsidP="00C7170F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2B08">
        <w:rPr>
          <w:rFonts w:ascii="Times New Roman" w:hAnsi="Times New Roman"/>
          <w:b/>
          <w:sz w:val="28"/>
          <w:szCs w:val="28"/>
        </w:rPr>
        <w:t>Федерального закона «Об образовании в Российской Федерации»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 w:rsidRPr="00662B08">
        <w:rPr>
          <w:rFonts w:ascii="Times New Roman" w:hAnsi="Times New Roman"/>
          <w:b/>
          <w:sz w:val="28"/>
          <w:szCs w:val="28"/>
        </w:rPr>
        <w:t xml:space="preserve"> Родитель несет ответственность за воспитание и развитие своих детей, обязан заботиться о здоровье, физическом, психологическом, духовном и нравственном развитии своих детей».</w:t>
      </w:r>
      <w:bookmarkStart w:id="0" w:name="_GoBack"/>
      <w:bookmarkEnd w:id="0"/>
    </w:p>
    <w:p w:rsidR="00771438" w:rsidRPr="00BC237D" w:rsidRDefault="00771438" w:rsidP="00BC237D">
      <w:pPr>
        <w:spacing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 w:rsidRPr="00BC237D">
        <w:rPr>
          <w:rFonts w:ascii="Times New Roman" w:hAnsi="Times New Roman"/>
          <w:szCs w:val="28"/>
        </w:rPr>
        <w:t>Договор «Об образовании» между МБДОУ№27 и родителями</w:t>
      </w:r>
    </w:p>
    <w:p w:rsidR="00771438" w:rsidRPr="00662B08" w:rsidRDefault="00771438" w:rsidP="00662B0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62B08">
        <w:rPr>
          <w:rFonts w:ascii="Times New Roman" w:hAnsi="Times New Roman"/>
          <w:b/>
          <w:sz w:val="28"/>
          <w:szCs w:val="28"/>
        </w:rPr>
        <w:t>«Родители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ребенка».</w:t>
      </w:r>
    </w:p>
    <w:p w:rsidR="00771438" w:rsidRDefault="00771438" w:rsidP="00662B08">
      <w:pPr>
        <w:spacing w:after="0" w:line="240" w:lineRule="auto"/>
        <w:rPr>
          <w:rFonts w:ascii="Times New Roman" w:hAnsi="Times New Roman"/>
          <w:szCs w:val="28"/>
        </w:rPr>
      </w:pPr>
    </w:p>
    <w:p w:rsidR="00771438" w:rsidRDefault="00771438" w:rsidP="00C7170F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BC237D">
        <w:rPr>
          <w:rFonts w:ascii="Times New Roman" w:hAnsi="Times New Roman"/>
          <w:szCs w:val="28"/>
        </w:rPr>
        <w:t>П.1, Статья 44 Федерального закона</w:t>
      </w:r>
    </w:p>
    <w:p w:rsidR="00771438" w:rsidRDefault="00771438" w:rsidP="00C7170F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771438" w:rsidRPr="00BC237D" w:rsidRDefault="00771438" w:rsidP="00C7170F">
      <w:pPr>
        <w:spacing w:after="0" w:line="240" w:lineRule="auto"/>
        <w:jc w:val="center"/>
        <w:rPr>
          <w:rFonts w:ascii="Times New Roman" w:hAnsi="Times New Roman"/>
          <w:szCs w:val="28"/>
        </w:rPr>
      </w:pPr>
      <w:r w:rsidRPr="00BC237D">
        <w:rPr>
          <w:rFonts w:ascii="Times New Roman" w:hAnsi="Times New Roman"/>
          <w:szCs w:val="28"/>
        </w:rPr>
        <w:t>«Об образовании в Российской Федерации"</w:t>
      </w:r>
    </w:p>
    <w:p w:rsidR="00771438" w:rsidRDefault="00771438" w:rsidP="00662B0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71438" w:rsidRPr="00875B0A" w:rsidRDefault="00771438" w:rsidP="00500A15">
      <w:pPr>
        <w:spacing w:after="0" w:line="240" w:lineRule="auto"/>
        <w:jc w:val="center"/>
        <w:rPr>
          <w:rFonts w:ascii="Times New Roman" w:hAnsi="Times New Roman"/>
          <w:b/>
          <w:sz w:val="28"/>
          <w:szCs w:val="20"/>
        </w:rPr>
      </w:pPr>
      <w:r w:rsidRPr="00875B0A">
        <w:rPr>
          <w:rFonts w:ascii="Times New Roman" w:hAnsi="Times New Roman"/>
          <w:b/>
          <w:sz w:val="28"/>
          <w:szCs w:val="20"/>
        </w:rPr>
        <w:t>Плодотворного сотрудничества!</w:t>
      </w:r>
    </w:p>
    <w:p w:rsidR="00771438" w:rsidRDefault="00771438" w:rsidP="00207AF5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</w:p>
    <w:p w:rsidR="00771438" w:rsidRPr="0014650A" w:rsidRDefault="00771438" w:rsidP="00C7170F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14650A">
        <w:rPr>
          <w:rFonts w:ascii="Times New Roman" w:hAnsi="Times New Roman"/>
          <w:sz w:val="20"/>
          <w:szCs w:val="20"/>
        </w:rPr>
        <w:t>МУНИЦИПАЛЬНОЕ БЮДЖЕТНОЕ ДОШКОЛЬНОЕ ОБРАЗОВАТЕЛЬНОЕ УЧРЕЖДЕНИЕ</w:t>
      </w:r>
    </w:p>
    <w:p w:rsidR="00771438" w:rsidRPr="00207AF5" w:rsidRDefault="00771438" w:rsidP="00207AF5">
      <w:pPr>
        <w:spacing w:line="240" w:lineRule="auto"/>
        <w:jc w:val="center"/>
        <w:rPr>
          <w:rFonts w:ascii="Times New Roman" w:hAnsi="Times New Roman"/>
          <w:szCs w:val="20"/>
        </w:rPr>
      </w:pPr>
      <w:r w:rsidRPr="00207AF5">
        <w:rPr>
          <w:rFonts w:ascii="Times New Roman" w:hAnsi="Times New Roman"/>
          <w:szCs w:val="20"/>
        </w:rPr>
        <w:t>«Детский сад общеразвивающего вида №27»</w:t>
      </w:r>
    </w:p>
    <w:p w:rsidR="00771438" w:rsidRDefault="00771438" w:rsidP="00207AF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1438" w:rsidRDefault="00771438" w:rsidP="00BC237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71438" w:rsidRDefault="00771438" w:rsidP="00C7170F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ПАМЯТКА ДЛЯ РОДИТЕЛЕЙ</w:t>
      </w:r>
    </w:p>
    <w:p w:rsidR="00771438" w:rsidRPr="00207AF5" w:rsidRDefault="00771438" w:rsidP="00BC237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07AF5">
        <w:rPr>
          <w:rFonts w:ascii="Times New Roman" w:hAnsi="Times New Roman"/>
          <w:b/>
          <w:i/>
          <w:sz w:val="28"/>
          <w:szCs w:val="28"/>
        </w:rPr>
        <w:t>по образовательной теме недели</w:t>
      </w:r>
    </w:p>
    <w:p w:rsidR="00771438" w:rsidRDefault="00771438" w:rsidP="00BC237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«День знаний</w:t>
      </w:r>
      <w:r w:rsidRPr="00207AF5">
        <w:rPr>
          <w:rFonts w:ascii="Times New Roman" w:hAnsi="Times New Roman"/>
          <w:b/>
          <w:i/>
          <w:sz w:val="28"/>
          <w:szCs w:val="28"/>
        </w:rPr>
        <w:t>»</w:t>
      </w:r>
    </w:p>
    <w:p w:rsidR="00771438" w:rsidRPr="00207AF5" w:rsidRDefault="00771438" w:rsidP="00BC237D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47EA4">
        <w:rPr>
          <w:rFonts w:ascii="Times New Roman" w:hAnsi="Times New Roman"/>
          <w:b/>
          <w:i/>
          <w:noProof/>
          <w:sz w:val="28"/>
          <w:szCs w:val="28"/>
          <w:lang w:eastAsia="ru-RU"/>
        </w:rPr>
        <w:pict>
          <v:shape id="_x0000_i1027" type="#_x0000_t75" alt="3710a5d0bd20" style="width:235.5pt;height:185.25pt;visibility:visible">
            <v:imagedata r:id="rId14" o:title=""/>
          </v:shape>
        </w:pict>
      </w:r>
    </w:p>
    <w:p w:rsidR="00771438" w:rsidRDefault="00771438" w:rsidP="004705A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Составили</w:t>
      </w:r>
      <w:r w:rsidRPr="005D507A">
        <w:rPr>
          <w:rFonts w:ascii="Times New Roman" w:hAnsi="Times New Roman"/>
          <w:b/>
          <w:i/>
          <w:sz w:val="28"/>
          <w:szCs w:val="24"/>
          <w:lang w:eastAsia="ru-RU"/>
        </w:rPr>
        <w:t>:</w:t>
      </w:r>
    </w:p>
    <w:p w:rsidR="00771438" w:rsidRDefault="00771438" w:rsidP="00500A1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Грикина Ольга Юрьевна</w:t>
      </w:r>
      <w:r w:rsidRPr="005D507A">
        <w:rPr>
          <w:rFonts w:ascii="Times New Roman" w:hAnsi="Times New Roman"/>
          <w:b/>
          <w:i/>
          <w:sz w:val="28"/>
          <w:szCs w:val="24"/>
          <w:lang w:eastAsia="ru-RU"/>
        </w:rPr>
        <w:t>,</w:t>
      </w:r>
    </w:p>
    <w:p w:rsidR="00771438" w:rsidRDefault="00771438" w:rsidP="00500A1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 xml:space="preserve"> Лаврентьева Марина Игоревна,</w:t>
      </w:r>
    </w:p>
    <w:p w:rsidR="00771438" w:rsidRDefault="00771438" w:rsidP="00500A15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>воспитатели группы №5</w:t>
      </w:r>
    </w:p>
    <w:p w:rsidR="00771438" w:rsidRPr="005D507A" w:rsidRDefault="00771438" w:rsidP="00BC237D">
      <w:pPr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>
        <w:rPr>
          <w:rFonts w:ascii="Times New Roman" w:hAnsi="Times New Roman"/>
          <w:b/>
          <w:i/>
          <w:sz w:val="28"/>
          <w:szCs w:val="24"/>
          <w:lang w:eastAsia="ru-RU"/>
        </w:rPr>
        <w:t xml:space="preserve"> (6 – 7 лет)</w:t>
      </w:r>
    </w:p>
    <w:p w:rsidR="00771438" w:rsidRDefault="00771438" w:rsidP="00CD63A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s1033" type="#_x0000_t75" alt="&amp;Kcy;&amp;lcy;&amp;icy;&amp;pcy;&amp;acy;&amp;rcy;&amp;tcy; - &amp;Rcy;&amp;icy;&amp;scy;&amp;ocy;&amp;vcy;&amp;acy;&amp;ncy;&amp;acy;&amp;yacy; &amp;Scy;&amp;iecy;&amp;mcy;&amp;softcy;&amp;yacy; (&amp;chcy;&amp;acy;&amp;scy;&amp;tcy;&amp;softcy; 2-&amp;yacy;)" style="position:absolute;left:0;text-align:left;margin-left:121.5pt;margin-top:473.8pt;width:375pt;height:265.5pt;z-index:251657216;visibility:visible" o:allowincell="f">
            <v:imagedata r:id="rId6" r:href="rId15"/>
          </v:shape>
        </w:pic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СЕНТЯБ</w:t>
      </w:r>
      <w:r w:rsidRPr="005730F1">
        <w:rPr>
          <w:rFonts w:ascii="Times New Roman" w:hAnsi="Times New Roman"/>
          <w:b/>
          <w:sz w:val="28"/>
          <w:szCs w:val="28"/>
          <w:lang w:eastAsia="ru-RU"/>
        </w:rPr>
        <w:t>РЬ</w:t>
      </w:r>
    </w:p>
    <w:sectPr w:rsidR="00771438" w:rsidSect="00653A6B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AC69E8"/>
    <w:multiLevelType w:val="hybridMultilevel"/>
    <w:tmpl w:val="5296BFB0"/>
    <w:lvl w:ilvl="0" w:tplc="556A4F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5DA4768"/>
    <w:multiLevelType w:val="hybridMultilevel"/>
    <w:tmpl w:val="24D8CD2A"/>
    <w:lvl w:ilvl="0" w:tplc="556A4F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6C2F"/>
    <w:rsid w:val="00003053"/>
    <w:rsid w:val="00061A18"/>
    <w:rsid w:val="00066A55"/>
    <w:rsid w:val="00071636"/>
    <w:rsid w:val="000B724C"/>
    <w:rsid w:val="000F672B"/>
    <w:rsid w:val="000F7F95"/>
    <w:rsid w:val="00113F17"/>
    <w:rsid w:val="0014650A"/>
    <w:rsid w:val="00192007"/>
    <w:rsid w:val="00207AF5"/>
    <w:rsid w:val="002607FA"/>
    <w:rsid w:val="00296A02"/>
    <w:rsid w:val="002A10C4"/>
    <w:rsid w:val="002D078C"/>
    <w:rsid w:val="002E2383"/>
    <w:rsid w:val="00360DF9"/>
    <w:rsid w:val="00406C2F"/>
    <w:rsid w:val="00415547"/>
    <w:rsid w:val="004705A9"/>
    <w:rsid w:val="00491D00"/>
    <w:rsid w:val="004B2835"/>
    <w:rsid w:val="004E0DA6"/>
    <w:rsid w:val="004F220B"/>
    <w:rsid w:val="00500A15"/>
    <w:rsid w:val="00547EA4"/>
    <w:rsid w:val="0055380D"/>
    <w:rsid w:val="005730F1"/>
    <w:rsid w:val="0057381B"/>
    <w:rsid w:val="005D507A"/>
    <w:rsid w:val="005E3FAD"/>
    <w:rsid w:val="005E5A76"/>
    <w:rsid w:val="00631678"/>
    <w:rsid w:val="00653A6B"/>
    <w:rsid w:val="00662B08"/>
    <w:rsid w:val="00670333"/>
    <w:rsid w:val="006A1D77"/>
    <w:rsid w:val="006C7EA9"/>
    <w:rsid w:val="00707876"/>
    <w:rsid w:val="00771438"/>
    <w:rsid w:val="00773666"/>
    <w:rsid w:val="00777405"/>
    <w:rsid w:val="00777CB8"/>
    <w:rsid w:val="007B78E2"/>
    <w:rsid w:val="007E53C5"/>
    <w:rsid w:val="007F6C4B"/>
    <w:rsid w:val="0081098E"/>
    <w:rsid w:val="00830E4C"/>
    <w:rsid w:val="00875B0A"/>
    <w:rsid w:val="00892BFB"/>
    <w:rsid w:val="008C6BC9"/>
    <w:rsid w:val="008E0D0E"/>
    <w:rsid w:val="009421DB"/>
    <w:rsid w:val="009C1FD8"/>
    <w:rsid w:val="00A067D2"/>
    <w:rsid w:val="00AA26B9"/>
    <w:rsid w:val="00AD1B63"/>
    <w:rsid w:val="00AE735A"/>
    <w:rsid w:val="00AF0EE2"/>
    <w:rsid w:val="00B37ADF"/>
    <w:rsid w:val="00B461BF"/>
    <w:rsid w:val="00BC237D"/>
    <w:rsid w:val="00BE6D3D"/>
    <w:rsid w:val="00C7170F"/>
    <w:rsid w:val="00C91445"/>
    <w:rsid w:val="00C948DB"/>
    <w:rsid w:val="00CD63A7"/>
    <w:rsid w:val="00D96A1F"/>
    <w:rsid w:val="00DA0BEE"/>
    <w:rsid w:val="00DE7FEB"/>
    <w:rsid w:val="00DF1D19"/>
    <w:rsid w:val="00E71351"/>
    <w:rsid w:val="00EE321C"/>
    <w:rsid w:val="00F11636"/>
    <w:rsid w:val="00F53AE3"/>
    <w:rsid w:val="00FC5D7A"/>
    <w:rsid w:val="00FD418E"/>
    <w:rsid w:val="00FE0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1A18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F22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F220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653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A6B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99"/>
    <w:qFormat/>
    <w:rsid w:val="00FD418E"/>
    <w:pPr>
      <w:pBdr>
        <w:bottom w:val="single" w:sz="8" w:space="4" w:color="B83D68"/>
      </w:pBdr>
      <w:spacing w:after="300" w:line="240" w:lineRule="auto"/>
      <w:contextualSpacing/>
    </w:pPr>
    <w:rPr>
      <w:rFonts w:eastAsia="Times New Roman"/>
      <w:color w:val="842F73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D418E"/>
    <w:rPr>
      <w:rFonts w:ascii="Trebuchet MS" w:hAnsi="Trebuchet MS" w:cs="Times New Roman"/>
      <w:color w:val="842F73"/>
      <w:spacing w:val="5"/>
      <w:kern w:val="28"/>
      <w:sz w:val="52"/>
      <w:szCs w:val="52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D418E"/>
    <w:pPr>
      <w:pBdr>
        <w:bottom w:val="single" w:sz="4" w:space="4" w:color="B83D68"/>
      </w:pBdr>
      <w:spacing w:before="200" w:after="280"/>
      <w:ind w:left="936" w:right="936"/>
    </w:pPr>
    <w:rPr>
      <w:b/>
      <w:bCs/>
      <w:i/>
      <w:iCs/>
      <w:color w:val="B83D68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D418E"/>
    <w:rPr>
      <w:rFonts w:cs="Times New Roman"/>
      <w:b/>
      <w:bCs/>
      <w:i/>
      <w:iCs/>
      <w:color w:val="B83D68"/>
    </w:rPr>
  </w:style>
  <w:style w:type="paragraph" w:styleId="Subtitle">
    <w:name w:val="Subtitle"/>
    <w:basedOn w:val="Normal"/>
    <w:next w:val="Normal"/>
    <w:link w:val="SubtitleChar"/>
    <w:uiPriority w:val="99"/>
    <w:qFormat/>
    <w:rsid w:val="00FD418E"/>
    <w:pPr>
      <w:numPr>
        <w:ilvl w:val="1"/>
      </w:numPr>
    </w:pPr>
    <w:rPr>
      <w:rFonts w:eastAsia="Times New Roman"/>
      <w:i/>
      <w:iCs/>
      <w:color w:val="B83D68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D418E"/>
    <w:rPr>
      <w:rFonts w:ascii="Trebuchet MS" w:hAnsi="Trebuchet MS" w:cs="Times New Roman"/>
      <w:i/>
      <w:iCs/>
      <w:color w:val="B83D68"/>
      <w:spacing w:val="15"/>
      <w:sz w:val="24"/>
      <w:szCs w:val="24"/>
    </w:rPr>
  </w:style>
  <w:style w:type="character" w:customStyle="1" w:styleId="apple-style-span">
    <w:name w:val="apple-style-span"/>
    <w:basedOn w:val="DefaultParagraphFont"/>
    <w:uiPriority w:val="99"/>
    <w:rsid w:val="000B724C"/>
    <w:rPr>
      <w:rFonts w:ascii="Times New Roman" w:hAnsi="Times New Roman" w:cs="Times New Roman"/>
    </w:rPr>
  </w:style>
  <w:style w:type="paragraph" w:styleId="NoSpacing">
    <w:name w:val="No Spacing"/>
    <w:uiPriority w:val="99"/>
    <w:qFormat/>
    <w:rsid w:val="00F11636"/>
    <w:rPr>
      <w:rFonts w:ascii="Calibri" w:eastAsia="Times New Roman" w:hAnsi="Calibri"/>
    </w:rPr>
  </w:style>
  <w:style w:type="paragraph" w:styleId="HTMLPreformatted">
    <w:name w:val="HTML Preformatted"/>
    <w:basedOn w:val="Normal"/>
    <w:link w:val="HTMLPreformattedChar"/>
    <w:uiPriority w:val="99"/>
    <w:semiHidden/>
    <w:rsid w:val="00C717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C7170F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06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i.allday.ru/uploads/posts/1193854083_dr094.jpg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http://i.allday.ru/uploads/posts/1193854083_dr094.jpg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http://i.allday.ru/uploads/posts/1193854083_dr094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i.allday.ru/uploads/posts/1193854083_dr094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306</TotalTime>
  <Pages>2</Pages>
  <Words>317</Words>
  <Characters>1808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superuser</dc:creator>
  <cp:keywords/>
  <dc:description/>
  <cp:lastModifiedBy>27</cp:lastModifiedBy>
  <cp:revision>35</cp:revision>
  <cp:lastPrinted>2018-01-18T10:13:00Z</cp:lastPrinted>
  <dcterms:created xsi:type="dcterms:W3CDTF">2017-05-07T12:07:00Z</dcterms:created>
  <dcterms:modified xsi:type="dcterms:W3CDTF">2020-09-01T09:43:00Z</dcterms:modified>
</cp:coreProperties>
</file>