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70D22" w:rsidRDefault="00F70D22" w:rsidP="00801EF6">
      <w:pPr>
        <w:spacing w:after="0"/>
      </w:pPr>
      <w:r>
        <w:rPr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3" o:spid="_x0000_s1026" type="#_x0000_t75" style="position:absolute;margin-left:-39.75pt;margin-top:-64.7pt;width:852.3pt;height:643.65pt;z-index:-251677184;visibility:visible">
            <v:imagedata r:id="rId4" o:title=""/>
          </v:shape>
        </w:pict>
      </w: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Default="00F70D22" w:rsidP="00801EF6">
      <w:pPr>
        <w:spacing w:after="0"/>
      </w:pPr>
    </w:p>
    <w:p w:rsidR="00F70D22" w:rsidRPr="000726AA" w:rsidRDefault="00F70D22" w:rsidP="00801EF6">
      <w:pPr>
        <w:spacing w:after="0"/>
        <w:rPr>
          <w:b/>
          <w:sz w:val="32"/>
          <w:szCs w:val="32"/>
        </w:rPr>
      </w:pPr>
    </w:p>
    <w:p w:rsidR="00F70D22" w:rsidRPr="000726AA" w:rsidRDefault="00F70D22" w:rsidP="000726AA">
      <w:pPr>
        <w:spacing w:after="0"/>
        <w:rPr>
          <w:b/>
          <w:sz w:val="32"/>
          <w:szCs w:val="32"/>
        </w:rPr>
      </w:pPr>
      <w:r w:rsidRPr="000726AA">
        <w:rPr>
          <w:b/>
          <w:sz w:val="32"/>
          <w:szCs w:val="32"/>
        </w:rPr>
        <w:t>Фотомонтаж  праздника « День</w:t>
      </w:r>
      <w:r>
        <w:rPr>
          <w:b/>
          <w:sz w:val="32"/>
          <w:szCs w:val="32"/>
        </w:rPr>
        <w:t xml:space="preserve"> Российского флага»</w:t>
      </w:r>
      <w:bookmarkStart w:id="0" w:name="_GoBack"/>
      <w:bookmarkEnd w:id="0"/>
    </w:p>
    <w:p w:rsidR="00F70D22" w:rsidRDefault="00F70D22" w:rsidP="00822203">
      <w:pPr>
        <w:tabs>
          <w:tab w:val="left" w:pos="15309"/>
        </w:tabs>
        <w:spacing w:after="0" w:line="240" w:lineRule="auto"/>
        <w:ind w:left="-709" w:right="-620"/>
      </w:pPr>
      <w:r>
        <w:rPr>
          <w:noProof/>
          <w:lang w:eastAsia="ru-RU"/>
        </w:rPr>
        <w:pict>
          <v:shape id="Рисунок 5" o:spid="_x0000_s1027" type="#_x0000_t75" style="position:absolute;left:0;text-align:left;margin-left:-36pt;margin-top:-36pt;width:843.4pt;height:607.35pt;z-index:-251676160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1" o:spid="_x0000_s1028" type="#_x0000_t75" style="position:absolute;margin-left:363.75pt;margin-top:-10.6pt;width:326.4pt;height:336.5pt;z-index:251641344;visibility:visible;mso-wrap-distance-left:46.92pt;mso-wrap-distance-right:10.28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">
            <v:imagedata r:id="rId6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2" o:spid="_x0000_s1029" type="#_x0000_t75" style="position:absolute;margin-left:35pt;margin-top:-14.45pt;width:289.9pt;height:458.9pt;z-index:251638272;visibility:visible;mso-wrap-distance-left:12.36pt;mso-wrap-distance-right:37.82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">
            <v:imagedata r:id="rId7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7" o:spid="_x0000_s1030" type="#_x0000_t75" style="position:absolute;margin-left:383.85pt;margin-top:10pt;width:336.95pt;height:323.05pt;z-index:251642368;visibility:visible;mso-wrap-distance-left:9.96pt;mso-wrap-distance-top:.96pt;mso-wrap-distance-right:3.37733mm;mso-wrap-distance-bottom:.49481mm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">
            <v:imagedata r:id="rId8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pict>
          <v:shape id="Рисунок 10" o:spid="_x0000_s1031" type="#_x0000_t75" style="position:absolute;margin-left:-39.75pt;margin-top:-35.95pt;width:845.05pt;height:607.85pt;z-index:-251672064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pict>
          <v:shape id="Рисунок 13" o:spid="_x0000_s1032" type="#_x0000_t75" style="position:absolute;margin-left:482.2pt;margin-top:-.85pt;width:224.15pt;height:285.6pt;z-index:251647488;visibility:visible;mso-wrap-distance-left:29.16pt;mso-wrap-distance-right:10.98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">
            <v:imagedata r:id="rId9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11" o:spid="_x0000_s1033" type="#_x0000_t75" style="position:absolute;margin-left:54.85pt;margin-top:-19.8pt;width:302.4pt;height:392.15pt;z-index:251645440;visibility:visible;mso-wrap-distance-left:12.84pt;mso-wrap-distance-right:40.06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">
            <v:imagedata r:id="rId10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8" o:spid="_x0000_s1034" type="#_x0000_t75" style="position:absolute;margin-left:358.05pt;margin-top:1.3pt;width:331.7pt;height:357.1pt;z-index:251643392;visibility:visible;mso-wrap-distance-left:46.92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">
            <v:imagedata r:id="rId11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14" o:spid="_x0000_s1035" type="#_x0000_t75" style="position:absolute;margin-left:110.1pt;margin-top:-6.7pt;width:192pt;height:327.35pt;z-index:251648512;visibility:visible;mso-wrap-distance-left:13.8pt;mso-wrap-distance-right:27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">
            <v:imagedata r:id="rId12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16" o:spid="_x0000_s1036" type="#_x0000_t75" style="position:absolute;margin-left:229.8pt;margin-top:8.2pt;width:502.55pt;height:365.3pt;z-index:251650560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">
            <v:imagedata r:id="rId13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12" o:spid="_x0000_s1037" type="#_x0000_t75" style="position:absolute;margin-left:-41.65pt;margin-top:-36.95pt;width:845.05pt;height:607.8pt;z-index:-251670016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15" o:spid="_x0000_s1038" type="#_x0000_t75" style="position:absolute;margin-left:10.45pt;margin-top:-20.2pt;width:378.7pt;height:352.3pt;z-index:251649536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">
            <v:imagedata r:id="rId14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17" o:spid="_x0000_s1039" type="#_x0000_t75" style="position:absolute;margin-left:225.9pt;margin-top:6.6pt;width:273.6pt;height:299.05pt;z-index:251651584;visibility:visible;mso-wrap-distance-left:9.48pt;mso-wrap-distance-top:.96pt;mso-wrap-distance-right:9.62pt;mso-wrap-distance-bottom:1.25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">
            <v:imagedata r:id="rId15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19" o:spid="_x0000_s1040" type="#_x0000_t75" style="position:absolute;margin-left:20.95pt;margin-top:3.75pt;width:330.7pt;height:330.25pt;z-index:25165363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">
            <v:imagedata r:id="rId16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18" o:spid="_x0000_s1041" type="#_x0000_t75" style="position:absolute;margin-left:-39.8pt;margin-top:-37.9pt;width:845.05pt;height:607.8pt;z-index:-251663872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22" o:spid="_x0000_s1042" type="#_x0000_t75" style="position:absolute;margin-left:6in;margin-top:1.9pt;width:290.9pt;height:5in;z-index:251656704;visibility:visible;mso-wrap-distance-left:39.24pt;mso-wrap-distance-right:9.63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">
            <v:imagedata r:id="rId17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23" o:spid="_x0000_s1043" type="#_x0000_t75" style="position:absolute;margin-left:479.25pt;margin-top:12.25pt;width:310.1pt;height:395.5pt;z-index:251657728;visibility:visible;mso-wrap-distance-top:.96pt;mso-wrap-distance-right:9.62pt;mso-wrap-distance-bottom:1.47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">
            <v:imagedata r:id="rId18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20" o:spid="_x0000_s1044" type="#_x0000_t75" style="position:absolute;margin-left:272.7pt;margin-top:-5.65pt;width:206.9pt;height:316.3pt;z-index:251654656;visibility:visible;mso-wrap-distance-left:26.28pt;mso-wrap-distance-right:9.74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">
            <v:imagedata r:id="rId19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21" o:spid="_x0000_s1045" type="#_x0000_t75" style="position:absolute;margin-left:36pt;margin-top:-12.5pt;width:186.25pt;height:365.75pt;z-index:251655680;visibility:visible;mso-wrap-distance-left:13.32pt;mso-wrap-distance-right:25.39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">
            <v:imagedata r:id="rId20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9" o:spid="_x0000_s1046" type="#_x0000_t75" style="position:absolute;margin-left:405pt;margin-top:-18pt;width:338.4pt;height:323.5pt;z-index:251659776;visibility:visible;mso-wrap-distance-left:48.36pt;mso-wrap-distance-right:10.14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">
            <v:imagedata r:id="rId21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4" o:spid="_x0000_s1047" type="#_x0000_t75" style="position:absolute;margin-left:45pt;margin-top:-18pt;width:306.7pt;height:356.65pt;z-index:251658752;visibility:visible;mso-wrap-distance-left:12.84pt;mso-wrap-distance-right:40.09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">
            <v:imagedata r:id="rId22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25" o:spid="_x0000_s1048" type="#_x0000_t75" style="position:absolute;margin-left:-36pt;margin-top:-36pt;width:845.05pt;height:607.8pt;z-index:-251654656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24" o:spid="_x0000_s1049" type="#_x0000_t75" style="position:absolute;margin-left:143.95pt;margin-top:4.75pt;width:421.9pt;height:300.95pt;z-index:251660800;visibility:visible;mso-wrap-distance-left:10.44pt;mso-wrap-distance-top:.96pt;mso-wrap-distance-right:9.34pt;mso-wrap-distance-bottom:1.23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">
            <v:imagedata r:id="rId23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pict>
          <v:shape id="Рисунок 27" o:spid="_x0000_s1050" type="#_x0000_t75" style="position:absolute;margin-left:6in;margin-top:0;width:354.7pt;height:542.9pt;z-index:251662848;visibility:visible;mso-wrap-distance-left:48.36pt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">
            <v:imagedata r:id="rId24" o:title=""/>
            <o:lock v:ext="edit" aspectratio="f"/>
          </v:shape>
        </w:pict>
      </w:r>
      <w:r>
        <w:rPr>
          <w:noProof/>
          <w:lang w:eastAsia="ru-RU"/>
        </w:rPr>
        <w:pict>
          <v:shape id="Рисунок 30" o:spid="_x0000_s1051" type="#_x0000_t75" style="position:absolute;margin-left:-35.35pt;margin-top:-38.2pt;width:845.05pt;height:607.8pt;z-index:-251651584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pict>
          <v:shape id="Рисунок 29" o:spid="_x0000_s1052" type="#_x0000_t75" style="position:absolute;margin-left:54pt;margin-top:3.8pt;width:365.3pt;height:459.35pt;z-index:251663872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">
            <v:imagedata r:id="rId25" o:title=""/>
            <o:lock v:ext="edit" aspectratio="f"/>
          </v:shape>
        </w:pict>
      </w: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39" o:spid="_x0000_s1053" type="#_x0000_t75" style="position:absolute;margin-left:18pt;margin-top:9pt;width:717.65pt;height:513pt;z-index:251666944;visibility:visible">
            <v:imagedata r:id="rId26" o:title=""/>
          </v:shape>
        </w:pict>
      </w:r>
      <w:r>
        <w:rPr>
          <w:noProof/>
          <w:lang w:eastAsia="ru-RU"/>
        </w:rPr>
        <w:pict>
          <v:shape id="Рисунок 34" o:spid="_x0000_s1054" type="#_x0000_t75" style="position:absolute;margin-left:-44.1pt;margin-top:-38.6pt;width:845.05pt;height:607.8pt;z-index:-251650560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40" o:spid="_x0000_s1055" type="#_x0000_t75" style="position:absolute;margin-left:27pt;margin-top:9pt;width:10in;height:513pt;z-index:251670016;visibility:visible">
            <v:imagedata r:id="rId27" o:title=""/>
          </v:shape>
        </w:pict>
      </w:r>
      <w:r>
        <w:rPr>
          <w:noProof/>
          <w:lang w:eastAsia="ru-RU"/>
        </w:rPr>
        <w:pict>
          <v:shape id="Рисунок 42" o:spid="_x0000_s1056" type="#_x0000_t75" style="position:absolute;margin-left:-36pt;margin-top:-36pt;width:845.05pt;height:607.8pt;z-index:-251648512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pict>
          <v:shape id="Рисунок 46" o:spid="_x0000_s1057" type="#_x0000_t75" style="position:absolute;margin-left:27pt;margin-top:9pt;width:10in;height:513.85pt;z-index:251672064;visibility:visible">
            <v:imagedata r:id="rId28" o:title=""/>
          </v:shape>
        </w:pict>
      </w:r>
      <w:r>
        <w:rPr>
          <w:noProof/>
          <w:lang w:eastAsia="ru-RU"/>
        </w:rPr>
        <w:pict>
          <v:shape id="Рисунок 47" o:spid="_x0000_s1058" type="#_x0000_t75" style="position:absolute;margin-left:-37.75pt;margin-top:-37.95pt;width:845.05pt;height:607.8pt;z-index:-251645440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pict>
          <v:shape id="Рисунок 48" o:spid="_x0000_s1059" type="#_x0000_t75" style="position:absolute;margin-left:27pt;margin-top:9pt;width:10in;height:513pt;z-index:251673088;visibility:visible">
            <v:imagedata r:id="rId29" o:title=""/>
          </v:shape>
        </w:pict>
      </w:r>
      <w:r>
        <w:rPr>
          <w:noProof/>
          <w:lang w:eastAsia="ru-RU"/>
        </w:rPr>
        <w:pict>
          <v:shape id="Рисунок 43" o:spid="_x0000_s1060" type="#_x0000_t75" style="position:absolute;margin-left:-36pt;margin-top:-36pt;width:845.05pt;height:607.8pt;z-index:-251647488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  <w:rPr>
          <w:noProof/>
          <w:lang w:eastAsia="ru-RU"/>
        </w:rPr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49" o:spid="_x0000_s1061" type="#_x0000_t75" style="position:absolute;margin-left:27pt;margin-top:6.55pt;width:10in;height:515.45pt;z-index:251674112;visibility:visible">
            <v:imagedata r:id="rId30" o:title=""/>
          </v:shape>
        </w:pict>
      </w:r>
      <w:r>
        <w:rPr>
          <w:noProof/>
          <w:lang w:eastAsia="ru-RU"/>
        </w:rPr>
        <w:pict>
          <v:shape id="Рисунок 50" o:spid="_x0000_s1062" type="#_x0000_t75" style="position:absolute;margin-left:-36.95pt;margin-top:-38.1pt;width:845.05pt;height:607.8pt;z-index:-251641344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  <w:r>
        <w:rPr>
          <w:noProof/>
          <w:lang w:eastAsia="ru-RU"/>
        </w:rPr>
        <w:pict>
          <v:shape id="Рисунок 51" o:spid="_x0000_s1063" type="#_x0000_t75" style="position:absolute;margin-left:27pt;margin-top:2.05pt;width:10in;height:515.95pt;z-index:251677184;visibility:visible">
            <v:imagedata r:id="rId31" o:title=""/>
          </v:shape>
        </w:pict>
      </w:r>
      <w:r>
        <w:rPr>
          <w:noProof/>
          <w:lang w:eastAsia="ru-RU"/>
        </w:rPr>
        <w:pict>
          <v:shape id="Рисунок 52" o:spid="_x0000_s1064" type="#_x0000_t75" style="position:absolute;margin-left:-36pt;margin-top:-45pt;width:845.05pt;height:607.8pt;z-index:-251640320;visibility:visible">
            <v:imagedata r:id="rId5" o:title=""/>
          </v:shape>
        </w:pict>
      </w: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p w:rsidR="00F70D22" w:rsidRDefault="00F70D22" w:rsidP="00801EF6">
      <w:pPr>
        <w:spacing w:after="0" w:line="240" w:lineRule="auto"/>
      </w:pPr>
    </w:p>
    <w:sectPr w:rsidR="00F70D22" w:rsidSect="00822203">
      <w:pgSz w:w="16838" w:h="11906" w:orient="landscape"/>
      <w:pgMar w:top="720" w:right="720" w:bottom="720" w:left="720" w:header="708" w:footer="708" w:gutter="0"/>
      <w:cols w:space="708"/>
      <w:docGrid w:linePitch="381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defaultTabStop w:val="708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801EF6"/>
    <w:rsid w:val="00057495"/>
    <w:rsid w:val="00064EF5"/>
    <w:rsid w:val="000726AA"/>
    <w:rsid w:val="001135B8"/>
    <w:rsid w:val="00127AEC"/>
    <w:rsid w:val="001B5E63"/>
    <w:rsid w:val="00204AA6"/>
    <w:rsid w:val="002C45C5"/>
    <w:rsid w:val="0032358B"/>
    <w:rsid w:val="003A5025"/>
    <w:rsid w:val="00405DF8"/>
    <w:rsid w:val="004A17F7"/>
    <w:rsid w:val="00615DE6"/>
    <w:rsid w:val="00625A73"/>
    <w:rsid w:val="00626D91"/>
    <w:rsid w:val="006F5119"/>
    <w:rsid w:val="007458E8"/>
    <w:rsid w:val="00801EF6"/>
    <w:rsid w:val="00822203"/>
    <w:rsid w:val="008363F8"/>
    <w:rsid w:val="00871D00"/>
    <w:rsid w:val="008F0780"/>
    <w:rsid w:val="009B3764"/>
    <w:rsid w:val="00A05C8F"/>
    <w:rsid w:val="00AA099B"/>
    <w:rsid w:val="00AD1E41"/>
    <w:rsid w:val="00AD641A"/>
    <w:rsid w:val="00B4777C"/>
    <w:rsid w:val="00B96BAE"/>
    <w:rsid w:val="00B978C5"/>
    <w:rsid w:val="00C3514A"/>
    <w:rsid w:val="00C6233A"/>
    <w:rsid w:val="00C96E55"/>
    <w:rsid w:val="00CC65DA"/>
    <w:rsid w:val="00CF29E6"/>
    <w:rsid w:val="00D06735"/>
    <w:rsid w:val="00D67153"/>
    <w:rsid w:val="00EE5E2F"/>
    <w:rsid w:val="00F00C20"/>
    <w:rsid w:val="00F313E9"/>
    <w:rsid w:val="00F70D22"/>
    <w:rsid w:val="00F85F2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6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5E63"/>
    <w:pPr>
      <w:spacing w:after="200" w:line="276" w:lineRule="auto"/>
    </w:pPr>
    <w:rPr>
      <w:sz w:val="28"/>
      <w:szCs w:val="28"/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801EF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801EF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jpe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</Template>
  <TotalTime>327</TotalTime>
  <Pages>13</Pages>
  <Words>74</Words>
  <Characters>424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Юлия</dc:creator>
  <cp:keywords/>
  <dc:description/>
  <cp:lastModifiedBy>27</cp:lastModifiedBy>
  <cp:revision>8</cp:revision>
  <cp:lastPrinted>2015-08-26T05:17:00Z</cp:lastPrinted>
  <dcterms:created xsi:type="dcterms:W3CDTF">2015-08-25T06:04:00Z</dcterms:created>
  <dcterms:modified xsi:type="dcterms:W3CDTF">2015-08-27T10:35:00Z</dcterms:modified>
</cp:coreProperties>
</file>